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2E0E7" w14:textId="100BF7AE" w:rsidR="009C35D8" w:rsidRDefault="009C35D8">
      <w:pPr>
        <w:spacing w:line="240" w:lineRule="auto"/>
        <w:rPr>
          <w:rFonts w:ascii="Fighter" w:hAnsi="Fighter"/>
          <w:szCs w:val="22"/>
        </w:rPr>
      </w:pPr>
    </w:p>
    <w:p w14:paraId="6D23774F" w14:textId="77777777" w:rsidR="009C35D8" w:rsidRDefault="009C35D8" w:rsidP="009C35D8">
      <w:pPr>
        <w:jc w:val="right"/>
        <w:rPr>
          <w:rStyle w:val="Fremhv"/>
          <w:i w:val="0"/>
          <w:iCs w:val="0"/>
        </w:rPr>
      </w:pPr>
      <w:r>
        <w:rPr>
          <w:noProof/>
        </w:rPr>
        <w:drawing>
          <wp:inline distT="0" distB="0" distL="0" distR="0" wp14:anchorId="0CAC93A9" wp14:editId="53A96387">
            <wp:extent cx="2126511" cy="623849"/>
            <wp:effectExtent l="0" t="0" r="7620" b="508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nk_Cup_Primær_Positiv_CMY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195" cy="65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50A90" w14:textId="77777777" w:rsidR="009C35D8" w:rsidRDefault="009C35D8" w:rsidP="009C35D8">
      <w:pPr>
        <w:jc w:val="center"/>
        <w:rPr>
          <w:rStyle w:val="Fremhv"/>
          <w:i w:val="0"/>
          <w:iCs w:val="0"/>
        </w:rPr>
      </w:pPr>
    </w:p>
    <w:p w14:paraId="4A92E957" w14:textId="77777777" w:rsidR="009C35D8" w:rsidRDefault="009C35D8" w:rsidP="009C35D8">
      <w:pPr>
        <w:jc w:val="center"/>
        <w:rPr>
          <w:rStyle w:val="Fremhv"/>
          <w:i w:val="0"/>
          <w:iCs w:val="0"/>
        </w:rPr>
      </w:pPr>
    </w:p>
    <w:p w14:paraId="010E7CD6" w14:textId="77777777" w:rsidR="009C35D8" w:rsidRDefault="009C35D8" w:rsidP="009C35D8">
      <w:pPr>
        <w:rPr>
          <w:rFonts w:ascii="Fighter Overskrift" w:hAnsi="Fighter Overskrift" w:cs="Times New Roman"/>
          <w:b/>
          <w:color w:val="E8308A"/>
          <w:sz w:val="48"/>
          <w:szCs w:val="20"/>
        </w:rPr>
      </w:pPr>
      <w:r>
        <w:rPr>
          <w:rFonts w:ascii="Fighter Overskrift" w:hAnsi="Fighter Overskrift"/>
          <w:b/>
          <w:color w:val="E8308A"/>
          <w:sz w:val="48"/>
        </w:rPr>
        <w:t>Personligt sponsorat</w:t>
      </w:r>
    </w:p>
    <w:p w14:paraId="23D7C322" w14:textId="77777777" w:rsidR="009C35D8" w:rsidRDefault="009C35D8" w:rsidP="009C35D8">
      <w:pPr>
        <w:rPr>
          <w:color w:val="auto"/>
          <w:sz w:val="28"/>
        </w:rPr>
      </w:pPr>
    </w:p>
    <w:p w14:paraId="2765BB55" w14:textId="77777777" w:rsidR="009C35D8" w:rsidRDefault="009C35D8" w:rsidP="009C35D8">
      <w:pPr>
        <w:rPr>
          <w:rFonts w:ascii="Fighter" w:hAnsi="Fighter"/>
          <w:b/>
          <w:sz w:val="28"/>
        </w:rPr>
      </w:pPr>
      <w:r>
        <w:rPr>
          <w:rFonts w:ascii="Fighter" w:hAnsi="Fighter"/>
          <w:b/>
          <w:sz w:val="28"/>
        </w:rPr>
        <w:t xml:space="preserve">Støt min personlige indsamling til Pink Cup og brystkræftsagen. </w:t>
      </w:r>
    </w:p>
    <w:p w14:paraId="04D071E7" w14:textId="77777777" w:rsidR="009C35D8" w:rsidRDefault="009C35D8" w:rsidP="009C35D8">
      <w:pPr>
        <w:rPr>
          <w:rFonts w:ascii="Fighter" w:hAnsi="Fighter"/>
          <w:sz w:val="24"/>
        </w:rPr>
      </w:pPr>
      <w:r w:rsidRPr="00B45C5A">
        <w:rPr>
          <w:rFonts w:ascii="Fighter" w:hAnsi="Fighter"/>
          <w:sz w:val="24"/>
        </w:rPr>
        <w:t>Pengene går til Kræftens Bekæmpelses arbejde med brystkræft inden</w:t>
      </w:r>
      <w:r>
        <w:rPr>
          <w:rFonts w:ascii="Fighter" w:hAnsi="Fighter"/>
          <w:sz w:val="24"/>
        </w:rPr>
        <w:t xml:space="preserve"> </w:t>
      </w:r>
      <w:r w:rsidRPr="00B45C5A">
        <w:rPr>
          <w:rFonts w:ascii="Fighter" w:hAnsi="Fighter"/>
          <w:sz w:val="24"/>
        </w:rPr>
        <w:t xml:space="preserve">for forskning, </w:t>
      </w:r>
    </w:p>
    <w:p w14:paraId="4BAE67B9" w14:textId="77777777" w:rsidR="009C35D8" w:rsidRPr="00B45C5A" w:rsidRDefault="009C35D8" w:rsidP="009C35D8">
      <w:pPr>
        <w:rPr>
          <w:rFonts w:ascii="Fighter" w:hAnsi="Fighter"/>
          <w:sz w:val="28"/>
        </w:rPr>
      </w:pPr>
      <w:r w:rsidRPr="00B45C5A">
        <w:rPr>
          <w:rFonts w:ascii="Fighter" w:hAnsi="Fighter"/>
          <w:sz w:val="24"/>
        </w:rPr>
        <w:t>patientstøtte og forebyggelse.</w:t>
      </w:r>
    </w:p>
    <w:p w14:paraId="7CCDFA42" w14:textId="77777777" w:rsidR="009C35D8" w:rsidRDefault="009C35D8" w:rsidP="009C35D8">
      <w:pPr>
        <w:rPr>
          <w:rFonts w:ascii="Fighter" w:hAnsi="Fighter"/>
          <w:sz w:val="28"/>
        </w:rPr>
      </w:pPr>
    </w:p>
    <w:p w14:paraId="0506BA9B" w14:textId="77777777" w:rsidR="009C35D8" w:rsidRDefault="009C35D8" w:rsidP="009C35D8">
      <w:pPr>
        <w:rPr>
          <w:rFonts w:ascii="Fighter" w:hAnsi="Fighter"/>
          <w:sz w:val="28"/>
        </w:rPr>
      </w:pPr>
      <w:r>
        <w:rPr>
          <w:rFonts w:ascii="Fighter" w:hAnsi="Fighter"/>
          <w:sz w:val="28"/>
        </w:rPr>
        <w:t xml:space="preserve">Navn: </w:t>
      </w:r>
      <w:r>
        <w:rPr>
          <w:rFonts w:ascii="Fighter" w:hAnsi="Fighter"/>
          <w:sz w:val="28"/>
          <w:u w:val="single"/>
        </w:rPr>
        <w:t xml:space="preserve">                                                                   </w:t>
      </w:r>
      <w:r>
        <w:rPr>
          <w:rFonts w:ascii="Fighter" w:hAnsi="Fighter"/>
          <w:sz w:val="28"/>
        </w:rPr>
        <w:t xml:space="preserve">  støtter med </w:t>
      </w:r>
      <w:r>
        <w:rPr>
          <w:rFonts w:ascii="Fighter" w:hAnsi="Fighter"/>
          <w:sz w:val="28"/>
          <w:u w:val="single"/>
        </w:rPr>
        <w:t xml:space="preserve">               </w:t>
      </w:r>
      <w:r>
        <w:rPr>
          <w:rFonts w:ascii="Fighter" w:hAnsi="Fighter"/>
          <w:sz w:val="28"/>
        </w:rPr>
        <w:t xml:space="preserve"> kr. </w:t>
      </w:r>
    </w:p>
    <w:p w14:paraId="6E316CE6" w14:textId="77777777" w:rsidR="009C35D8" w:rsidRDefault="009C35D8" w:rsidP="009C35D8">
      <w:pPr>
        <w:rPr>
          <w:rFonts w:ascii="Fighter" w:hAnsi="Fighter"/>
          <w:sz w:val="28"/>
        </w:rPr>
      </w:pPr>
    </w:p>
    <w:p w14:paraId="792BB447" w14:textId="77777777" w:rsidR="009C35D8" w:rsidRDefault="009C35D8" w:rsidP="009C35D8">
      <w:pPr>
        <w:rPr>
          <w:rFonts w:ascii="Fighter" w:hAnsi="Fighter"/>
          <w:sz w:val="28"/>
        </w:rPr>
      </w:pPr>
      <w:r>
        <w:rPr>
          <w:rFonts w:ascii="Fighter" w:hAnsi="Fighter"/>
          <w:sz w:val="28"/>
        </w:rPr>
        <w:t xml:space="preserve">pr. </w:t>
      </w:r>
      <w:r>
        <w:rPr>
          <w:rFonts w:ascii="Fighter" w:hAnsi="Fighter"/>
          <w:sz w:val="28"/>
          <w:u w:val="single"/>
        </w:rPr>
        <w:t xml:space="preserve">      </w:t>
      </w:r>
      <w:r>
        <w:rPr>
          <w:rFonts w:ascii="Fighter" w:hAnsi="Fighter"/>
          <w:sz w:val="28"/>
        </w:rPr>
        <w:t xml:space="preserve"> point, </w:t>
      </w:r>
      <w:r>
        <w:rPr>
          <w:rFonts w:ascii="Fighter" w:hAnsi="Fighter"/>
          <w:sz w:val="28"/>
          <w:u w:val="single"/>
        </w:rPr>
        <w:t xml:space="preserve">      </w:t>
      </w:r>
      <w:r>
        <w:rPr>
          <w:rFonts w:ascii="Fighter" w:hAnsi="Fighter"/>
          <w:sz w:val="28"/>
        </w:rPr>
        <w:t xml:space="preserve"> hul, </w:t>
      </w:r>
      <w:r>
        <w:rPr>
          <w:rFonts w:ascii="Fighter" w:hAnsi="Fighter"/>
          <w:sz w:val="28"/>
          <w:u w:val="single"/>
        </w:rPr>
        <w:t xml:space="preserve">      </w:t>
      </w:r>
      <w:r>
        <w:rPr>
          <w:rFonts w:ascii="Fighter" w:hAnsi="Fighter"/>
          <w:sz w:val="28"/>
        </w:rPr>
        <w:t xml:space="preserve"> runde, som</w:t>
      </w:r>
      <w:r>
        <w:rPr>
          <w:rFonts w:ascii="Fighter" w:hAnsi="Fighter"/>
          <w:sz w:val="28"/>
          <w:u w:val="single"/>
        </w:rPr>
        <w:t xml:space="preserve">                                                                </w:t>
      </w:r>
      <w:r>
        <w:rPr>
          <w:rFonts w:ascii="Fighter" w:hAnsi="Fighter"/>
          <w:sz w:val="28"/>
        </w:rPr>
        <w:t xml:space="preserve"> </w:t>
      </w:r>
      <w:r w:rsidRPr="004F57F4">
        <w:rPr>
          <w:rFonts w:ascii="Fighter" w:hAnsi="Fighter"/>
          <w:color w:val="FFFFFF" w:themeColor="background1"/>
          <w:sz w:val="28"/>
        </w:rPr>
        <w:t>x</w:t>
      </w:r>
    </w:p>
    <w:p w14:paraId="1CB00A65" w14:textId="77777777" w:rsidR="009C35D8" w:rsidRPr="004F57F4" w:rsidRDefault="009C35D8" w:rsidP="009C35D8">
      <w:pPr>
        <w:rPr>
          <w:rFonts w:ascii="Fighter" w:hAnsi="Fighter"/>
          <w:sz w:val="20"/>
        </w:rPr>
      </w:pPr>
      <w:r>
        <w:rPr>
          <w:rFonts w:ascii="Fighter" w:hAnsi="Fighter"/>
          <w:sz w:val="20"/>
        </w:rPr>
        <w:t xml:space="preserve">                                                                                                                               Spillernavn</w:t>
      </w:r>
    </w:p>
    <w:p w14:paraId="288B8F3F" w14:textId="73089B63" w:rsidR="009C35D8" w:rsidRPr="004F57F4" w:rsidRDefault="009C35D8" w:rsidP="009C35D8">
      <w:pPr>
        <w:rPr>
          <w:rStyle w:val="Fremhv"/>
          <w:rFonts w:ascii="Fighter" w:hAnsi="Fighter"/>
          <w:i w:val="0"/>
          <w:iCs w:val="0"/>
          <w:sz w:val="28"/>
        </w:rPr>
      </w:pPr>
      <w:r>
        <w:rPr>
          <w:rFonts w:ascii="Fighter" w:hAnsi="Fighter"/>
          <w:sz w:val="28"/>
        </w:rPr>
        <w:t xml:space="preserve">laver i Pink Cup </w:t>
      </w:r>
      <w:r w:rsidR="00530D59">
        <w:rPr>
          <w:rFonts w:ascii="Fighter" w:hAnsi="Fighter"/>
          <w:sz w:val="28"/>
        </w:rPr>
        <w:t>2024</w:t>
      </w:r>
      <w:r>
        <w:rPr>
          <w:rFonts w:ascii="Fighter" w:hAnsi="Fighter"/>
          <w:sz w:val="28"/>
        </w:rPr>
        <w:t xml:space="preserve">.   </w:t>
      </w:r>
    </w:p>
    <w:p w14:paraId="0D033377" w14:textId="77777777" w:rsidR="009C35D8" w:rsidRDefault="009C35D8" w:rsidP="009C35D8">
      <w:pPr>
        <w:jc w:val="center"/>
        <w:rPr>
          <w:rStyle w:val="Fremhv"/>
          <w:i w:val="0"/>
          <w:iCs w:val="0"/>
        </w:rPr>
      </w:pPr>
    </w:p>
    <w:p w14:paraId="4EDA0BF6" w14:textId="77777777" w:rsidR="009C35D8" w:rsidRDefault="009C35D8" w:rsidP="009C35D8">
      <w:pPr>
        <w:jc w:val="center"/>
        <w:rPr>
          <w:rStyle w:val="Fremhv"/>
          <w:i w:val="0"/>
          <w:iCs w:val="0"/>
        </w:rPr>
      </w:pPr>
    </w:p>
    <w:p w14:paraId="1E09AAE5" w14:textId="77777777" w:rsidR="009C35D8" w:rsidRDefault="009C35D8" w:rsidP="009C35D8">
      <w:pPr>
        <w:jc w:val="center"/>
        <w:rPr>
          <w:rStyle w:val="Fremhv"/>
          <w:i w:val="0"/>
          <w:iCs w:val="0"/>
        </w:rPr>
      </w:pPr>
    </w:p>
    <w:p w14:paraId="73EDD473" w14:textId="77777777" w:rsidR="009C35D8" w:rsidRDefault="009C35D8" w:rsidP="009C35D8">
      <w:pPr>
        <w:jc w:val="center"/>
        <w:rPr>
          <w:rStyle w:val="Fremhv"/>
          <w:i w:val="0"/>
          <w:i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5C2788" wp14:editId="7E655F0C">
                <wp:simplePos x="0" y="0"/>
                <wp:positionH relativeFrom="column">
                  <wp:posOffset>-629285</wp:posOffset>
                </wp:positionH>
                <wp:positionV relativeFrom="paragraph">
                  <wp:posOffset>227017</wp:posOffset>
                </wp:positionV>
                <wp:extent cx="7533005" cy="0"/>
                <wp:effectExtent l="0" t="0" r="10795" b="19050"/>
                <wp:wrapNone/>
                <wp:docPr id="11" name="Lige forbindel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3300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4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F0387B" id="Lige forbindelse 1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9.55pt,17.9pt" to="543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" strokecolor="#202243 [3207]">
                <v:stroke dashstyle="dash"/>
              </v:line>
            </w:pict>
          </mc:Fallback>
        </mc:AlternateContent>
      </w:r>
    </w:p>
    <w:p w14:paraId="05FC4800" w14:textId="77777777" w:rsidR="009C35D8" w:rsidRDefault="009C35D8" w:rsidP="009C35D8">
      <w:pPr>
        <w:jc w:val="center"/>
        <w:rPr>
          <w:rStyle w:val="Fremhv"/>
          <w:i w:val="0"/>
          <w:iCs w:val="0"/>
        </w:rPr>
      </w:pPr>
    </w:p>
    <w:p w14:paraId="7ED819FD" w14:textId="77777777" w:rsidR="009C35D8" w:rsidRPr="00B45C5A" w:rsidRDefault="009C35D8" w:rsidP="009C35D8">
      <w:pPr>
        <w:jc w:val="center"/>
        <w:rPr>
          <w:rStyle w:val="Fremhv"/>
          <w:i w:val="0"/>
          <w:iCs w:val="0"/>
          <w:sz w:val="18"/>
        </w:rPr>
      </w:pPr>
    </w:p>
    <w:p w14:paraId="4369ECFB" w14:textId="77777777" w:rsidR="009C35D8" w:rsidRDefault="009C35D8" w:rsidP="009C35D8">
      <w:pPr>
        <w:jc w:val="center"/>
        <w:rPr>
          <w:rStyle w:val="Fremhv"/>
          <w:i w:val="0"/>
          <w:iCs w:val="0"/>
        </w:rPr>
      </w:pPr>
    </w:p>
    <w:p w14:paraId="51B52C94" w14:textId="77777777" w:rsidR="009C35D8" w:rsidRDefault="009C35D8" w:rsidP="009C35D8">
      <w:pPr>
        <w:jc w:val="right"/>
        <w:rPr>
          <w:rStyle w:val="Fremhv"/>
          <w:i w:val="0"/>
          <w:iCs w:val="0"/>
        </w:rPr>
      </w:pPr>
      <w:r>
        <w:rPr>
          <w:noProof/>
        </w:rPr>
        <w:drawing>
          <wp:inline distT="0" distB="0" distL="0" distR="0" wp14:anchorId="11FC5CFA" wp14:editId="1987A1FD">
            <wp:extent cx="2126511" cy="623849"/>
            <wp:effectExtent l="0" t="0" r="7620" b="508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nk_Cup_Primær_Positiv_CMY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195" cy="65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777FC" w14:textId="77777777" w:rsidR="009C35D8" w:rsidRDefault="009C35D8" w:rsidP="009C35D8">
      <w:pPr>
        <w:jc w:val="center"/>
        <w:rPr>
          <w:rStyle w:val="Fremhv"/>
          <w:i w:val="0"/>
          <w:iCs w:val="0"/>
        </w:rPr>
      </w:pPr>
    </w:p>
    <w:p w14:paraId="38E2F948" w14:textId="77777777" w:rsidR="009C35D8" w:rsidRDefault="009C35D8" w:rsidP="009C35D8">
      <w:pPr>
        <w:rPr>
          <w:rFonts w:ascii="Fighter Overskrift" w:hAnsi="Fighter Overskrift" w:cs="Times New Roman"/>
          <w:b/>
          <w:color w:val="E8308A"/>
          <w:sz w:val="48"/>
          <w:szCs w:val="20"/>
        </w:rPr>
      </w:pPr>
      <w:r>
        <w:rPr>
          <w:rFonts w:ascii="Fighter Overskrift" w:hAnsi="Fighter Overskrift"/>
          <w:b/>
          <w:color w:val="E8308A"/>
          <w:sz w:val="48"/>
        </w:rPr>
        <w:t>Personligt sponsorat</w:t>
      </w:r>
    </w:p>
    <w:p w14:paraId="768206DC" w14:textId="77777777" w:rsidR="009C35D8" w:rsidRDefault="009C35D8" w:rsidP="009C35D8">
      <w:pPr>
        <w:rPr>
          <w:color w:val="auto"/>
          <w:sz w:val="28"/>
        </w:rPr>
      </w:pPr>
    </w:p>
    <w:p w14:paraId="754E1F9A" w14:textId="77777777" w:rsidR="009C35D8" w:rsidRDefault="009C35D8" w:rsidP="009C35D8">
      <w:pPr>
        <w:rPr>
          <w:rFonts w:ascii="Fighter" w:hAnsi="Fighter"/>
          <w:b/>
          <w:sz w:val="28"/>
        </w:rPr>
      </w:pPr>
      <w:r>
        <w:rPr>
          <w:rFonts w:ascii="Fighter" w:hAnsi="Fighter"/>
          <w:b/>
          <w:sz w:val="28"/>
        </w:rPr>
        <w:t xml:space="preserve">Støt min personlige indsamling til Pink Cup og brystkræftsagen. </w:t>
      </w:r>
    </w:p>
    <w:p w14:paraId="511F568C" w14:textId="77777777" w:rsidR="009C35D8" w:rsidRDefault="009C35D8" w:rsidP="009C35D8">
      <w:pPr>
        <w:rPr>
          <w:rFonts w:ascii="Fighter" w:hAnsi="Fighter"/>
          <w:sz w:val="24"/>
        </w:rPr>
      </w:pPr>
      <w:r w:rsidRPr="00B45C5A">
        <w:rPr>
          <w:rFonts w:ascii="Fighter" w:hAnsi="Fighter"/>
          <w:sz w:val="24"/>
        </w:rPr>
        <w:t>Pengene går til Kræftens Bekæmpelses arbejde med brystkræft inden</w:t>
      </w:r>
      <w:r>
        <w:rPr>
          <w:rFonts w:ascii="Fighter" w:hAnsi="Fighter"/>
          <w:sz w:val="24"/>
        </w:rPr>
        <w:t xml:space="preserve"> </w:t>
      </w:r>
      <w:r w:rsidRPr="00B45C5A">
        <w:rPr>
          <w:rFonts w:ascii="Fighter" w:hAnsi="Fighter"/>
          <w:sz w:val="24"/>
        </w:rPr>
        <w:t xml:space="preserve">for forskning, </w:t>
      </w:r>
    </w:p>
    <w:p w14:paraId="3A481F96" w14:textId="77777777" w:rsidR="009C35D8" w:rsidRPr="00B45C5A" w:rsidRDefault="009C35D8" w:rsidP="009C35D8">
      <w:pPr>
        <w:rPr>
          <w:rFonts w:ascii="Fighter" w:hAnsi="Fighter"/>
          <w:sz w:val="28"/>
        </w:rPr>
      </w:pPr>
      <w:r w:rsidRPr="00B45C5A">
        <w:rPr>
          <w:rFonts w:ascii="Fighter" w:hAnsi="Fighter"/>
          <w:sz w:val="24"/>
        </w:rPr>
        <w:t>patientstøtte og forebyggelse.</w:t>
      </w:r>
    </w:p>
    <w:p w14:paraId="7BF09874" w14:textId="77777777" w:rsidR="009C35D8" w:rsidRDefault="009C35D8" w:rsidP="009C35D8">
      <w:pPr>
        <w:rPr>
          <w:rFonts w:ascii="Fighter" w:hAnsi="Fighter"/>
          <w:sz w:val="28"/>
        </w:rPr>
      </w:pPr>
    </w:p>
    <w:p w14:paraId="5815879C" w14:textId="77777777" w:rsidR="009C35D8" w:rsidRDefault="009C35D8" w:rsidP="009C35D8">
      <w:pPr>
        <w:rPr>
          <w:rFonts w:ascii="Fighter" w:hAnsi="Fighter"/>
          <w:sz w:val="28"/>
        </w:rPr>
      </w:pPr>
      <w:r>
        <w:rPr>
          <w:rFonts w:ascii="Fighter" w:hAnsi="Fighter"/>
          <w:sz w:val="28"/>
        </w:rPr>
        <w:t xml:space="preserve">Navn: </w:t>
      </w:r>
      <w:r>
        <w:rPr>
          <w:rFonts w:ascii="Fighter" w:hAnsi="Fighter"/>
          <w:sz w:val="28"/>
          <w:u w:val="single"/>
        </w:rPr>
        <w:t xml:space="preserve">                                                                   </w:t>
      </w:r>
      <w:r>
        <w:rPr>
          <w:rFonts w:ascii="Fighter" w:hAnsi="Fighter"/>
          <w:sz w:val="28"/>
        </w:rPr>
        <w:t xml:space="preserve">  støtter med </w:t>
      </w:r>
      <w:r>
        <w:rPr>
          <w:rFonts w:ascii="Fighter" w:hAnsi="Fighter"/>
          <w:sz w:val="28"/>
          <w:u w:val="single"/>
        </w:rPr>
        <w:t xml:space="preserve">               </w:t>
      </w:r>
      <w:r>
        <w:rPr>
          <w:rFonts w:ascii="Fighter" w:hAnsi="Fighter"/>
          <w:sz w:val="28"/>
        </w:rPr>
        <w:t xml:space="preserve"> kr. </w:t>
      </w:r>
    </w:p>
    <w:p w14:paraId="4D00540C" w14:textId="77777777" w:rsidR="009C35D8" w:rsidRDefault="009C35D8" w:rsidP="009C35D8">
      <w:pPr>
        <w:rPr>
          <w:rFonts w:ascii="Fighter" w:hAnsi="Fighter"/>
          <w:sz w:val="28"/>
        </w:rPr>
      </w:pPr>
    </w:p>
    <w:p w14:paraId="20A52B2D" w14:textId="77777777" w:rsidR="009C35D8" w:rsidRDefault="009C35D8" w:rsidP="009C35D8">
      <w:pPr>
        <w:rPr>
          <w:rFonts w:ascii="Fighter" w:hAnsi="Fighter"/>
          <w:sz w:val="28"/>
        </w:rPr>
      </w:pPr>
      <w:r>
        <w:rPr>
          <w:rFonts w:ascii="Fighter" w:hAnsi="Fighter"/>
          <w:sz w:val="28"/>
        </w:rPr>
        <w:t xml:space="preserve">pr. </w:t>
      </w:r>
      <w:r>
        <w:rPr>
          <w:rFonts w:ascii="Fighter" w:hAnsi="Fighter"/>
          <w:sz w:val="28"/>
          <w:u w:val="single"/>
        </w:rPr>
        <w:t xml:space="preserve">      </w:t>
      </w:r>
      <w:r>
        <w:rPr>
          <w:rFonts w:ascii="Fighter" w:hAnsi="Fighter"/>
          <w:sz w:val="28"/>
        </w:rPr>
        <w:t xml:space="preserve"> point, </w:t>
      </w:r>
      <w:r>
        <w:rPr>
          <w:rFonts w:ascii="Fighter" w:hAnsi="Fighter"/>
          <w:sz w:val="28"/>
          <w:u w:val="single"/>
        </w:rPr>
        <w:t xml:space="preserve">      </w:t>
      </w:r>
      <w:r>
        <w:rPr>
          <w:rFonts w:ascii="Fighter" w:hAnsi="Fighter"/>
          <w:sz w:val="28"/>
        </w:rPr>
        <w:t xml:space="preserve"> hul, </w:t>
      </w:r>
      <w:r>
        <w:rPr>
          <w:rFonts w:ascii="Fighter" w:hAnsi="Fighter"/>
          <w:sz w:val="28"/>
          <w:u w:val="single"/>
        </w:rPr>
        <w:t xml:space="preserve">      </w:t>
      </w:r>
      <w:r>
        <w:rPr>
          <w:rFonts w:ascii="Fighter" w:hAnsi="Fighter"/>
          <w:sz w:val="28"/>
        </w:rPr>
        <w:t xml:space="preserve"> runde, som</w:t>
      </w:r>
      <w:r>
        <w:rPr>
          <w:rFonts w:ascii="Fighter" w:hAnsi="Fighter"/>
          <w:sz w:val="28"/>
          <w:u w:val="single"/>
        </w:rPr>
        <w:t xml:space="preserve">                                                                </w:t>
      </w:r>
      <w:r>
        <w:rPr>
          <w:rFonts w:ascii="Fighter" w:hAnsi="Fighter"/>
          <w:sz w:val="28"/>
        </w:rPr>
        <w:t xml:space="preserve"> </w:t>
      </w:r>
      <w:r w:rsidRPr="004F57F4">
        <w:rPr>
          <w:rFonts w:ascii="Fighter" w:hAnsi="Fighter"/>
          <w:color w:val="FFFFFF" w:themeColor="background1"/>
          <w:sz w:val="28"/>
        </w:rPr>
        <w:t>x</w:t>
      </w:r>
    </w:p>
    <w:p w14:paraId="7B761684" w14:textId="77777777" w:rsidR="009C35D8" w:rsidRPr="004F57F4" w:rsidRDefault="009C35D8" w:rsidP="009C35D8">
      <w:pPr>
        <w:rPr>
          <w:rFonts w:ascii="Fighter" w:hAnsi="Fighter"/>
          <w:sz w:val="20"/>
        </w:rPr>
      </w:pPr>
      <w:r>
        <w:rPr>
          <w:rFonts w:ascii="Fighter" w:hAnsi="Fighter"/>
          <w:sz w:val="20"/>
        </w:rPr>
        <w:t xml:space="preserve">                                                                                                                               Spillernavn</w:t>
      </w:r>
    </w:p>
    <w:p w14:paraId="7C4AB67E" w14:textId="669D9A5F" w:rsidR="009C35D8" w:rsidRPr="004F57F4" w:rsidRDefault="009C35D8" w:rsidP="009C35D8">
      <w:pPr>
        <w:rPr>
          <w:rStyle w:val="Fremhv"/>
          <w:rFonts w:ascii="Fighter" w:hAnsi="Fighter"/>
          <w:i w:val="0"/>
          <w:iCs w:val="0"/>
          <w:sz w:val="28"/>
        </w:rPr>
      </w:pPr>
      <w:r>
        <w:rPr>
          <w:rFonts w:ascii="Fighter" w:hAnsi="Fighter"/>
          <w:sz w:val="28"/>
        </w:rPr>
        <w:t xml:space="preserve">laver i Pink Cup </w:t>
      </w:r>
      <w:r w:rsidR="00530D59">
        <w:rPr>
          <w:rFonts w:ascii="Fighter" w:hAnsi="Fighter"/>
          <w:sz w:val="28"/>
        </w:rPr>
        <w:t>2024</w:t>
      </w:r>
      <w:r>
        <w:rPr>
          <w:rFonts w:ascii="Fighter" w:hAnsi="Fighter"/>
          <w:sz w:val="28"/>
        </w:rPr>
        <w:t xml:space="preserve">.   </w:t>
      </w:r>
    </w:p>
    <w:p w14:paraId="30C2424E" w14:textId="316B4D37" w:rsidR="009C35D8" w:rsidRDefault="009C35D8" w:rsidP="009C35D8">
      <w:pPr>
        <w:rPr>
          <w:rFonts w:ascii="Calibri" w:hAnsi="Calibri"/>
          <w:b/>
          <w:sz w:val="32"/>
        </w:rPr>
        <w:sectPr w:rsidR="009C35D8" w:rsidSect="009C35D8">
          <w:footerReference w:type="default" r:id="rId9"/>
          <w:headerReference w:type="first" r:id="rId10"/>
          <w:pgSz w:w="11906" w:h="16838" w:code="9"/>
          <w:pgMar w:top="851" w:right="794" w:bottom="794" w:left="851" w:header="567" w:footer="567" w:gutter="0"/>
          <w:cols w:space="708"/>
          <w:titlePg/>
          <w:docGrid w:linePitch="360"/>
        </w:sectPr>
      </w:pPr>
    </w:p>
    <w:p w14:paraId="2390AAF9" w14:textId="66976632" w:rsidR="009C35D8" w:rsidRDefault="009C35D8" w:rsidP="009C35D8">
      <w:pPr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noProof/>
          <w:sz w:val="32"/>
        </w:rPr>
        <w:lastRenderedPageBreak/>
        <w:drawing>
          <wp:inline distT="0" distB="0" distL="0" distR="0" wp14:anchorId="4277B6BE" wp14:editId="05AA7297">
            <wp:extent cx="2562225" cy="751673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nk_Cup_Primær_Positiv_CMY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349" cy="80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BD4EA" w14:textId="77777777" w:rsidR="009C35D8" w:rsidRDefault="009C35D8" w:rsidP="009C35D8">
      <w:pPr>
        <w:jc w:val="center"/>
        <w:rPr>
          <w:rFonts w:ascii="Calibri" w:hAnsi="Calibri"/>
          <w:b/>
          <w:sz w:val="32"/>
        </w:rPr>
      </w:pPr>
    </w:p>
    <w:p w14:paraId="7B2419A1" w14:textId="4B5D6976" w:rsidR="009C35D8" w:rsidRPr="00BB0751" w:rsidRDefault="009C35D8" w:rsidP="009C35D8">
      <w:pPr>
        <w:jc w:val="center"/>
        <w:rPr>
          <w:rFonts w:ascii="Fighter" w:hAnsi="Fighter"/>
          <w:b/>
          <w:sz w:val="32"/>
        </w:rPr>
      </w:pPr>
      <w:r w:rsidRPr="00BB0751">
        <w:rPr>
          <w:rFonts w:ascii="Fighter" w:hAnsi="Fighter"/>
          <w:b/>
          <w:sz w:val="36"/>
        </w:rPr>
        <w:t xml:space="preserve">Personligt sponsorat </w:t>
      </w:r>
      <w:r w:rsidR="00530D59">
        <w:rPr>
          <w:rFonts w:ascii="Fighter" w:hAnsi="Fighter"/>
          <w:b/>
          <w:sz w:val="36"/>
        </w:rPr>
        <w:t>2024</w:t>
      </w:r>
    </w:p>
    <w:p w14:paraId="32F822CF" w14:textId="77777777" w:rsidR="009C35D8" w:rsidRPr="00BB0751" w:rsidRDefault="009C35D8" w:rsidP="009C35D8">
      <w:pPr>
        <w:jc w:val="center"/>
        <w:rPr>
          <w:rFonts w:ascii="Fighter" w:hAnsi="Fighter"/>
          <w:b/>
          <w:sz w:val="32"/>
        </w:rPr>
      </w:pPr>
    </w:p>
    <w:p w14:paraId="745C39A3" w14:textId="77777777" w:rsidR="009C35D8" w:rsidRPr="00BB0751" w:rsidRDefault="009C35D8" w:rsidP="009C35D8">
      <w:pPr>
        <w:jc w:val="right"/>
        <w:rPr>
          <w:rFonts w:ascii="Fighter" w:hAnsi="Fighter"/>
          <w:b/>
          <w:sz w:val="32"/>
        </w:rPr>
      </w:pPr>
    </w:p>
    <w:p w14:paraId="111C0546" w14:textId="77777777" w:rsidR="009C35D8" w:rsidRPr="00BB0751" w:rsidRDefault="009C35D8" w:rsidP="009C35D8">
      <w:pPr>
        <w:ind w:left="2608" w:firstLine="1304"/>
        <w:jc w:val="right"/>
        <w:rPr>
          <w:rFonts w:ascii="Fighter" w:hAnsi="Fighter"/>
          <w:b/>
          <w:sz w:val="32"/>
        </w:rPr>
      </w:pPr>
      <w:r w:rsidRPr="00BB0751">
        <w:rPr>
          <w:rFonts w:ascii="Fighter" w:hAnsi="Fighter"/>
          <w:b/>
          <w:sz w:val="32"/>
        </w:rPr>
        <w:t xml:space="preserve">     </w:t>
      </w:r>
      <w:r>
        <w:rPr>
          <w:rFonts w:ascii="Fighter" w:hAnsi="Fighter"/>
          <w:b/>
          <w:sz w:val="32"/>
        </w:rPr>
        <w:t>Faktura-</w:t>
      </w:r>
      <w:r w:rsidRPr="00BB0751">
        <w:rPr>
          <w:rFonts w:ascii="Fighter" w:hAnsi="Fighter"/>
          <w:b/>
          <w:sz w:val="32"/>
        </w:rPr>
        <w:t>nummer: PC001</w:t>
      </w:r>
    </w:p>
    <w:p w14:paraId="7B0306FF" w14:textId="77777777" w:rsidR="009C35D8" w:rsidRPr="00BB0751" w:rsidRDefault="009C35D8" w:rsidP="009C35D8">
      <w:pPr>
        <w:jc w:val="center"/>
        <w:rPr>
          <w:rFonts w:ascii="Fighter" w:hAnsi="Fighter"/>
          <w:b/>
          <w:sz w:val="32"/>
        </w:rPr>
      </w:pPr>
    </w:p>
    <w:p w14:paraId="3E306A29" w14:textId="769F522F" w:rsidR="009C35D8" w:rsidRPr="00BB0751" w:rsidRDefault="009C35D8" w:rsidP="009C35D8">
      <w:pPr>
        <w:jc w:val="right"/>
        <w:rPr>
          <w:rFonts w:ascii="Fighter" w:hAnsi="Fighter"/>
          <w:b/>
          <w:szCs w:val="22"/>
        </w:rPr>
      </w:pPr>
      <w:r>
        <w:rPr>
          <w:rFonts w:ascii="Fighter" w:hAnsi="Fighter"/>
          <w:b/>
          <w:szCs w:val="22"/>
        </w:rPr>
        <w:t xml:space="preserve">Dato: &gt;dag&lt; &gt;måned&lt; </w:t>
      </w:r>
      <w:r w:rsidR="00530D59">
        <w:rPr>
          <w:rFonts w:ascii="Fighter" w:hAnsi="Fighter"/>
          <w:b/>
          <w:szCs w:val="22"/>
        </w:rPr>
        <w:t>2024</w:t>
      </w:r>
    </w:p>
    <w:p w14:paraId="626574BE" w14:textId="77777777" w:rsidR="009C35D8" w:rsidRDefault="009C35D8" w:rsidP="009C35D8">
      <w:pPr>
        <w:rPr>
          <w:rFonts w:ascii="Fighter" w:hAnsi="Fighter"/>
          <w:b/>
          <w:szCs w:val="22"/>
        </w:rPr>
      </w:pPr>
    </w:p>
    <w:p w14:paraId="693C92A9" w14:textId="77777777" w:rsidR="009C35D8" w:rsidRDefault="009C35D8" w:rsidP="009C35D8">
      <w:pPr>
        <w:rPr>
          <w:rFonts w:ascii="Fighter" w:hAnsi="Fighter"/>
          <w:b/>
          <w:szCs w:val="22"/>
        </w:rPr>
      </w:pPr>
    </w:p>
    <w:p w14:paraId="53D33DFA" w14:textId="77777777" w:rsidR="009C35D8" w:rsidRPr="00BB0751" w:rsidRDefault="009C35D8" w:rsidP="009C35D8">
      <w:pPr>
        <w:rPr>
          <w:rFonts w:ascii="Fighter" w:hAnsi="Fighter"/>
          <w:b/>
          <w:szCs w:val="22"/>
        </w:rPr>
      </w:pPr>
      <w:r w:rsidRPr="00BB0751">
        <w:rPr>
          <w:rFonts w:ascii="Fighter" w:hAnsi="Fighter"/>
          <w:b/>
          <w:szCs w:val="22"/>
        </w:rPr>
        <w:t xml:space="preserve">Firma/navn: </w:t>
      </w:r>
      <w:r w:rsidRPr="00BB0751">
        <w:rPr>
          <w:rFonts w:ascii="Fighter" w:hAnsi="Fighter"/>
          <w:b/>
          <w:szCs w:val="22"/>
        </w:rPr>
        <w:tab/>
      </w:r>
      <w:r w:rsidRPr="00BB0751">
        <w:rPr>
          <w:rFonts w:ascii="Fighter" w:hAnsi="Fighter"/>
          <w:b/>
          <w:szCs w:val="22"/>
        </w:rPr>
        <w:tab/>
      </w:r>
      <w:r w:rsidRPr="00BB0751">
        <w:rPr>
          <w:rFonts w:ascii="Fighter" w:hAnsi="Fighter"/>
          <w:b/>
          <w:szCs w:val="22"/>
        </w:rPr>
        <w:tab/>
      </w:r>
      <w:r w:rsidRPr="00BB0751">
        <w:rPr>
          <w:rFonts w:ascii="Fighter" w:hAnsi="Fighter"/>
          <w:b/>
          <w:szCs w:val="22"/>
        </w:rPr>
        <w:tab/>
      </w:r>
      <w:r w:rsidRPr="00BB0751">
        <w:rPr>
          <w:rFonts w:ascii="Fighter" w:hAnsi="Fighter"/>
          <w:b/>
          <w:szCs w:val="22"/>
        </w:rPr>
        <w:tab/>
      </w:r>
    </w:p>
    <w:p w14:paraId="69FD7ED4" w14:textId="77777777" w:rsidR="009C35D8" w:rsidRPr="00BB0751" w:rsidRDefault="009C35D8" w:rsidP="009C35D8">
      <w:pPr>
        <w:rPr>
          <w:rFonts w:ascii="Fighter" w:hAnsi="Fighter"/>
          <w:b/>
          <w:szCs w:val="22"/>
        </w:rPr>
      </w:pPr>
      <w:r w:rsidRPr="00BB0751">
        <w:rPr>
          <w:rFonts w:ascii="Fighter" w:hAnsi="Fighter"/>
          <w:b/>
          <w:szCs w:val="22"/>
        </w:rPr>
        <w:t>&gt;Navn&lt;</w:t>
      </w:r>
    </w:p>
    <w:p w14:paraId="3CF77125" w14:textId="77777777" w:rsidR="009C35D8" w:rsidRPr="00BB0751" w:rsidRDefault="009C35D8" w:rsidP="009C35D8">
      <w:pPr>
        <w:rPr>
          <w:rFonts w:ascii="Fighter" w:hAnsi="Fighter"/>
          <w:b/>
          <w:szCs w:val="22"/>
        </w:rPr>
      </w:pPr>
      <w:r w:rsidRPr="00BB0751">
        <w:rPr>
          <w:rFonts w:ascii="Fighter" w:hAnsi="Fighter"/>
          <w:b/>
          <w:szCs w:val="22"/>
        </w:rPr>
        <w:t>&gt;Adresse&lt;</w:t>
      </w:r>
    </w:p>
    <w:p w14:paraId="7BBC6205" w14:textId="77777777" w:rsidR="009C35D8" w:rsidRPr="00BB0751" w:rsidRDefault="009C35D8" w:rsidP="009C35D8">
      <w:pPr>
        <w:rPr>
          <w:rFonts w:ascii="Fighter" w:hAnsi="Fighter"/>
          <w:b/>
          <w:szCs w:val="22"/>
        </w:rPr>
      </w:pPr>
      <w:r w:rsidRPr="00BB0751">
        <w:rPr>
          <w:rFonts w:ascii="Fighter" w:hAnsi="Fighter"/>
          <w:b/>
          <w:szCs w:val="22"/>
        </w:rPr>
        <w:t>&gt;Postnr./by&lt;</w:t>
      </w:r>
    </w:p>
    <w:p w14:paraId="050941E5" w14:textId="77777777" w:rsidR="009C35D8" w:rsidRPr="00BB0751" w:rsidRDefault="009C35D8" w:rsidP="009C35D8">
      <w:pPr>
        <w:rPr>
          <w:rFonts w:ascii="Fighter" w:hAnsi="Fighter"/>
          <w:b/>
          <w:szCs w:val="22"/>
        </w:rPr>
      </w:pPr>
    </w:p>
    <w:p w14:paraId="4F31AD35" w14:textId="77777777" w:rsidR="009C35D8" w:rsidRPr="00BB0751" w:rsidRDefault="009C35D8" w:rsidP="009C35D8">
      <w:pPr>
        <w:rPr>
          <w:rFonts w:ascii="Fighter" w:hAnsi="Fighter"/>
        </w:rPr>
      </w:pPr>
    </w:p>
    <w:p w14:paraId="3FCE9AE1" w14:textId="77777777" w:rsidR="009C35D8" w:rsidRPr="00BB0751" w:rsidRDefault="009C35D8" w:rsidP="009C35D8">
      <w:pPr>
        <w:rPr>
          <w:rFonts w:ascii="Fighter" w:hAnsi="Fighter"/>
        </w:rPr>
      </w:pPr>
    </w:p>
    <w:p w14:paraId="74186E4B" w14:textId="58613C0B" w:rsidR="009C35D8" w:rsidRPr="00BB0751" w:rsidRDefault="009C35D8" w:rsidP="009C35D8">
      <w:pPr>
        <w:spacing w:line="360" w:lineRule="auto"/>
        <w:rPr>
          <w:rFonts w:ascii="Fighter" w:hAnsi="Fighter"/>
        </w:rPr>
      </w:pPr>
      <w:r w:rsidRPr="00BB0751">
        <w:rPr>
          <w:rFonts w:ascii="Fighter" w:hAnsi="Fighter"/>
        </w:rPr>
        <w:t xml:space="preserve">I forbindelse med &gt;golfklub&lt;s Pink Cup turnering &gt;ugedag&lt; &gt;dato&lt; &gt;måned&lt; </w:t>
      </w:r>
      <w:r w:rsidR="00530D59">
        <w:rPr>
          <w:rFonts w:ascii="Fighter" w:hAnsi="Fighter"/>
        </w:rPr>
        <w:t>2024</w:t>
      </w:r>
      <w:r w:rsidRPr="00BB0751">
        <w:rPr>
          <w:rFonts w:ascii="Fighter" w:hAnsi="Fighter"/>
        </w:rPr>
        <w:t xml:space="preserve"> er der indgået aftale om støtte til spiller og indsamler &gt;spillers navn&lt; med medlemsnummer &gt;medlemsnummer&lt;</w:t>
      </w:r>
      <w:r w:rsidR="005E1F9A">
        <w:rPr>
          <w:rFonts w:ascii="Fighter" w:hAnsi="Fighter"/>
        </w:rPr>
        <w:t xml:space="preserve"> </w:t>
      </w:r>
      <w:r w:rsidRPr="00BB0751">
        <w:rPr>
          <w:rFonts w:ascii="Fighter" w:hAnsi="Fighter"/>
        </w:rPr>
        <w:t xml:space="preserve">på: &gt;Beløb&lt; kr. </w:t>
      </w:r>
    </w:p>
    <w:p w14:paraId="684C3B2A" w14:textId="77777777" w:rsidR="009C35D8" w:rsidRPr="00BB0751" w:rsidRDefault="009C35D8" w:rsidP="009C35D8">
      <w:pPr>
        <w:spacing w:line="360" w:lineRule="auto"/>
        <w:rPr>
          <w:rFonts w:ascii="Fighter" w:hAnsi="Fighter"/>
        </w:rPr>
      </w:pPr>
    </w:p>
    <w:p w14:paraId="4F86A747" w14:textId="77777777" w:rsidR="009C35D8" w:rsidRPr="00BB0751" w:rsidRDefault="009C35D8" w:rsidP="009C35D8">
      <w:pPr>
        <w:spacing w:line="360" w:lineRule="auto"/>
        <w:rPr>
          <w:rFonts w:ascii="Fighter" w:hAnsi="Fighter"/>
        </w:rPr>
      </w:pPr>
      <w:r w:rsidRPr="00BB0751">
        <w:rPr>
          <w:rFonts w:ascii="Fighter" w:hAnsi="Fighter"/>
        </w:rPr>
        <w:t>Beløbet går til Kræftens Bekæmpelses arbejde med brystkræft indenfor forskning, forebyggelse og patientstøtte.</w:t>
      </w:r>
    </w:p>
    <w:p w14:paraId="7BCC33A5" w14:textId="77777777" w:rsidR="009C35D8" w:rsidRPr="00BB0751" w:rsidRDefault="009C35D8" w:rsidP="009C35D8">
      <w:pPr>
        <w:spacing w:line="360" w:lineRule="auto"/>
        <w:rPr>
          <w:rFonts w:ascii="Fighter" w:hAnsi="Fighter"/>
        </w:rPr>
      </w:pPr>
      <w:r w:rsidRPr="00BB0751">
        <w:rPr>
          <w:rFonts w:ascii="Fighter" w:hAnsi="Fighter"/>
        </w:rPr>
        <w:t>Sponsoratet kan indbetales til min personlige indsamling på</w:t>
      </w:r>
      <w:r w:rsidRPr="00C5680F">
        <w:rPr>
          <w:rFonts w:ascii="Fighter" w:hAnsi="Fighter"/>
          <w:b/>
          <w:color w:val="E8308A"/>
        </w:rPr>
        <w:t xml:space="preserve"> pinkcup.dk</w:t>
      </w:r>
      <w:r w:rsidRPr="00BB0751">
        <w:rPr>
          <w:rFonts w:ascii="Fighter" w:hAnsi="Fighter"/>
        </w:rPr>
        <w:t xml:space="preserve"> som hedder:                                                                                        </w:t>
      </w:r>
      <w:r w:rsidRPr="00BB0751">
        <w:rPr>
          <w:rFonts w:ascii="Fighter" w:hAnsi="Fighter"/>
        </w:rPr>
        <w:br/>
      </w:r>
      <w:r w:rsidRPr="00D06629">
        <w:rPr>
          <w:rFonts w:ascii="Fighter" w:hAnsi="Fighter"/>
          <w:u w:val="single"/>
        </w:rPr>
        <w:t>____________________________________________</w:t>
      </w:r>
    </w:p>
    <w:p w14:paraId="63E62D83" w14:textId="77777777" w:rsidR="009C35D8" w:rsidRPr="00BB0751" w:rsidRDefault="009C35D8" w:rsidP="009C35D8">
      <w:pPr>
        <w:spacing w:line="360" w:lineRule="auto"/>
        <w:rPr>
          <w:rFonts w:ascii="Fighter" w:hAnsi="Fighter"/>
        </w:rPr>
      </w:pPr>
    </w:p>
    <w:p w14:paraId="106CDC13" w14:textId="77777777" w:rsidR="009C35D8" w:rsidRPr="00BB0751" w:rsidRDefault="009C35D8" w:rsidP="009C35D8">
      <w:pPr>
        <w:spacing w:line="360" w:lineRule="auto"/>
        <w:rPr>
          <w:rFonts w:ascii="Fighter" w:hAnsi="Fighter"/>
        </w:rPr>
      </w:pPr>
      <w:r w:rsidRPr="00BB0751">
        <w:rPr>
          <w:rFonts w:ascii="Fighter" w:hAnsi="Fighter"/>
        </w:rPr>
        <w:t xml:space="preserve">På vegne af Kræftens Bekæmpelse takker jeg mange gange for støtten. </w:t>
      </w:r>
    </w:p>
    <w:p w14:paraId="3B438471" w14:textId="77777777" w:rsidR="009C35D8" w:rsidRPr="00BB0751" w:rsidRDefault="009C35D8" w:rsidP="009C35D8">
      <w:pPr>
        <w:spacing w:line="360" w:lineRule="auto"/>
        <w:rPr>
          <w:rFonts w:ascii="Fighter" w:hAnsi="Fighter"/>
        </w:rPr>
      </w:pPr>
    </w:p>
    <w:p w14:paraId="283CBE17" w14:textId="77777777" w:rsidR="009C35D8" w:rsidRPr="00BB0751" w:rsidRDefault="009C35D8" w:rsidP="009C35D8">
      <w:pPr>
        <w:spacing w:line="360" w:lineRule="auto"/>
        <w:rPr>
          <w:rFonts w:ascii="Fighter" w:hAnsi="Fighter"/>
        </w:rPr>
      </w:pPr>
      <w:r w:rsidRPr="00BB0751">
        <w:rPr>
          <w:rFonts w:ascii="Fighter" w:hAnsi="Fighter"/>
        </w:rPr>
        <w:t>Kærlig hilsen</w:t>
      </w:r>
    </w:p>
    <w:p w14:paraId="3D55466E" w14:textId="77777777" w:rsidR="009C35D8" w:rsidRPr="00BB0751" w:rsidRDefault="009C35D8" w:rsidP="009C35D8">
      <w:pPr>
        <w:spacing w:line="360" w:lineRule="auto"/>
        <w:rPr>
          <w:rFonts w:ascii="Fighter" w:hAnsi="Fighter"/>
        </w:rPr>
      </w:pPr>
    </w:p>
    <w:p w14:paraId="0B7BCE25" w14:textId="77777777" w:rsidR="009C35D8" w:rsidRPr="00BB0751" w:rsidRDefault="009C35D8" w:rsidP="009C35D8">
      <w:pPr>
        <w:spacing w:line="360" w:lineRule="auto"/>
        <w:rPr>
          <w:rFonts w:ascii="Fighter" w:hAnsi="Fighter"/>
        </w:rPr>
      </w:pPr>
      <w:r w:rsidRPr="00BB0751">
        <w:rPr>
          <w:rFonts w:ascii="Fighter" w:hAnsi="Fighter"/>
        </w:rPr>
        <w:t>&gt;Navn Navnesen&lt;</w:t>
      </w:r>
    </w:p>
    <w:p w14:paraId="1DF33EDF" w14:textId="77777777" w:rsidR="009C35D8" w:rsidRDefault="009C35D8" w:rsidP="009C35D8">
      <w:pPr>
        <w:jc w:val="center"/>
        <w:rPr>
          <w:rStyle w:val="Fremhv"/>
          <w:i w:val="0"/>
          <w:iCs w:val="0"/>
        </w:rPr>
        <w:sectPr w:rsidR="009C35D8" w:rsidSect="009C35D8">
          <w:pgSz w:w="11906" w:h="16838" w:code="9"/>
          <w:pgMar w:top="1701" w:right="992" w:bottom="1134" w:left="992" w:header="567" w:footer="567" w:gutter="0"/>
          <w:cols w:space="708"/>
          <w:titlePg/>
          <w:docGrid w:linePitch="360"/>
        </w:sectPr>
      </w:pPr>
    </w:p>
    <w:p w14:paraId="790969EF" w14:textId="77777777" w:rsidR="009C35D8" w:rsidRPr="00EF75AD" w:rsidRDefault="009C35D8" w:rsidP="009C35D8">
      <w:pPr>
        <w:jc w:val="center"/>
        <w:rPr>
          <w:rFonts w:ascii="Fighter" w:hAnsi="Fighter"/>
          <w:b/>
          <w:sz w:val="28"/>
        </w:rPr>
      </w:pPr>
    </w:p>
    <w:p w14:paraId="7931FE6A" w14:textId="77777777" w:rsidR="009C35D8" w:rsidRPr="00EF75AD" w:rsidRDefault="009C35D8" w:rsidP="009C35D8">
      <w:pPr>
        <w:jc w:val="center"/>
        <w:rPr>
          <w:rFonts w:ascii="Fighter" w:hAnsi="Fighter"/>
          <w:b/>
          <w:sz w:val="28"/>
        </w:rPr>
      </w:pPr>
      <w:r>
        <w:rPr>
          <w:rFonts w:ascii="Fighter" w:hAnsi="Fighter"/>
          <w:b/>
          <w:noProof/>
          <w:sz w:val="28"/>
        </w:rPr>
        <w:drawing>
          <wp:inline distT="0" distB="0" distL="0" distR="0" wp14:anchorId="28113E76" wp14:editId="3895F408">
            <wp:extent cx="2657475" cy="779663"/>
            <wp:effectExtent l="0" t="0" r="0" b="190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nk_Cup_Primær_Positiv_CMY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329" cy="79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A2DCF" w14:textId="77777777" w:rsidR="009C35D8" w:rsidRPr="00EF75AD" w:rsidRDefault="009C35D8" w:rsidP="009C35D8">
      <w:pPr>
        <w:rPr>
          <w:rFonts w:ascii="Fighter" w:hAnsi="Fighter"/>
        </w:rPr>
      </w:pPr>
    </w:p>
    <w:p w14:paraId="51BC1712" w14:textId="09C96D14" w:rsidR="009C35D8" w:rsidRPr="00EF75AD" w:rsidRDefault="009C35D8" w:rsidP="009C35D8">
      <w:pPr>
        <w:jc w:val="center"/>
        <w:rPr>
          <w:rFonts w:ascii="Fighter" w:hAnsi="Fighter"/>
          <w:b/>
          <w:sz w:val="32"/>
        </w:rPr>
      </w:pPr>
      <w:r w:rsidRPr="00EF75AD">
        <w:rPr>
          <w:rFonts w:ascii="Fighter" w:hAnsi="Fighter"/>
          <w:b/>
          <w:sz w:val="32"/>
        </w:rPr>
        <w:t xml:space="preserve">Oversigt </w:t>
      </w:r>
      <w:r>
        <w:rPr>
          <w:rFonts w:ascii="Fighter" w:hAnsi="Fighter"/>
          <w:b/>
          <w:sz w:val="32"/>
        </w:rPr>
        <w:t xml:space="preserve">– Personlig indsamling </w:t>
      </w:r>
      <w:r w:rsidR="00530D59">
        <w:rPr>
          <w:rFonts w:ascii="Fighter" w:hAnsi="Fighter"/>
          <w:b/>
          <w:sz w:val="32"/>
        </w:rPr>
        <w:t>2024</w:t>
      </w:r>
    </w:p>
    <w:p w14:paraId="37CDE235" w14:textId="77777777" w:rsidR="009C35D8" w:rsidRPr="00EF75AD" w:rsidRDefault="009C35D8" w:rsidP="009C35D8">
      <w:pPr>
        <w:rPr>
          <w:rFonts w:ascii="Fighter" w:hAnsi="Fighter"/>
          <w:szCs w:val="22"/>
        </w:rPr>
      </w:pPr>
    </w:p>
    <w:p w14:paraId="706BEED5" w14:textId="77777777" w:rsidR="009C35D8" w:rsidRPr="00EF75AD" w:rsidRDefault="009C35D8" w:rsidP="009C35D8">
      <w:pPr>
        <w:rPr>
          <w:rFonts w:ascii="Fighter" w:hAnsi="Fighter"/>
          <w:szCs w:val="22"/>
        </w:rPr>
      </w:pPr>
    </w:p>
    <w:p w14:paraId="77B64A93" w14:textId="7D6C983C" w:rsidR="009C35D8" w:rsidRPr="00EF75AD" w:rsidRDefault="009C35D8" w:rsidP="009C35D8">
      <w:pPr>
        <w:spacing w:line="360" w:lineRule="auto"/>
        <w:rPr>
          <w:rFonts w:ascii="Fighter" w:hAnsi="Fighter"/>
          <w:szCs w:val="22"/>
        </w:rPr>
      </w:pPr>
      <w:r w:rsidRPr="00EF75AD">
        <w:rPr>
          <w:rFonts w:ascii="Fighter" w:hAnsi="Fighter"/>
          <w:szCs w:val="22"/>
        </w:rPr>
        <w:t>Jeg har indgået følgende personlige sponsorater</w:t>
      </w:r>
      <w:r>
        <w:rPr>
          <w:rFonts w:ascii="Fighter" w:hAnsi="Fighter"/>
          <w:szCs w:val="22"/>
        </w:rPr>
        <w:t xml:space="preserve"> i forbindelse med Pink Cup </w:t>
      </w:r>
      <w:r w:rsidR="00530D59">
        <w:rPr>
          <w:rFonts w:ascii="Fighter" w:hAnsi="Fighter"/>
          <w:szCs w:val="22"/>
        </w:rPr>
        <w:t>2024</w:t>
      </w:r>
      <w:r w:rsidRPr="00EF75AD">
        <w:rPr>
          <w:rFonts w:ascii="Fighter" w:hAnsi="Fighter"/>
          <w:szCs w:val="22"/>
        </w:rPr>
        <w:t xml:space="preserve">. </w:t>
      </w:r>
    </w:p>
    <w:p w14:paraId="2757EA81" w14:textId="77777777" w:rsidR="009C35D8" w:rsidRPr="00EF75AD" w:rsidRDefault="009C35D8" w:rsidP="009C35D8">
      <w:pPr>
        <w:rPr>
          <w:rFonts w:ascii="Fighter" w:hAnsi="Fighter"/>
          <w:szCs w:val="22"/>
        </w:rPr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0"/>
        <w:gridCol w:w="1398"/>
        <w:gridCol w:w="2126"/>
        <w:gridCol w:w="2551"/>
      </w:tblGrid>
      <w:tr w:rsidR="009C35D8" w:rsidRPr="00EF75AD" w14:paraId="66B5AD9F" w14:textId="77777777" w:rsidTr="00E4264F">
        <w:tc>
          <w:tcPr>
            <w:tcW w:w="3990" w:type="dxa"/>
          </w:tcPr>
          <w:p w14:paraId="72CC2F80" w14:textId="77777777" w:rsidR="009C35D8" w:rsidRPr="00EF75AD" w:rsidRDefault="009C35D8" w:rsidP="00E4264F">
            <w:pPr>
              <w:jc w:val="center"/>
              <w:rPr>
                <w:rFonts w:ascii="Fighter" w:hAnsi="Fighter"/>
                <w:szCs w:val="22"/>
              </w:rPr>
            </w:pPr>
            <w:r w:rsidRPr="00EF75AD">
              <w:rPr>
                <w:rFonts w:ascii="Fighter" w:hAnsi="Fighter"/>
                <w:szCs w:val="22"/>
              </w:rPr>
              <w:t>Sponsornavn (Person/firma)</w:t>
            </w:r>
          </w:p>
        </w:tc>
        <w:tc>
          <w:tcPr>
            <w:tcW w:w="1398" w:type="dxa"/>
          </w:tcPr>
          <w:p w14:paraId="1E473D22" w14:textId="77777777" w:rsidR="009C35D8" w:rsidRPr="00EF75AD" w:rsidRDefault="009C35D8" w:rsidP="00E4264F">
            <w:pPr>
              <w:jc w:val="center"/>
              <w:rPr>
                <w:rFonts w:ascii="Fighter" w:hAnsi="Fighter"/>
                <w:szCs w:val="22"/>
              </w:rPr>
            </w:pPr>
            <w:r w:rsidRPr="00EF75AD">
              <w:rPr>
                <w:rFonts w:ascii="Fighter" w:hAnsi="Fighter"/>
                <w:szCs w:val="22"/>
              </w:rPr>
              <w:t>Fast beløb</w:t>
            </w:r>
          </w:p>
        </w:tc>
        <w:tc>
          <w:tcPr>
            <w:tcW w:w="2126" w:type="dxa"/>
          </w:tcPr>
          <w:p w14:paraId="2E01101A" w14:textId="77777777" w:rsidR="009C35D8" w:rsidRDefault="009C35D8" w:rsidP="00E4264F">
            <w:pPr>
              <w:jc w:val="center"/>
              <w:rPr>
                <w:rFonts w:ascii="Fighter" w:hAnsi="Fighter"/>
                <w:szCs w:val="22"/>
              </w:rPr>
            </w:pPr>
            <w:r>
              <w:rPr>
                <w:rFonts w:ascii="Fighter" w:hAnsi="Fighter"/>
                <w:szCs w:val="22"/>
              </w:rPr>
              <w:t xml:space="preserve">Kr. pr. </w:t>
            </w:r>
          </w:p>
          <w:p w14:paraId="79D38B9C" w14:textId="77777777" w:rsidR="009C35D8" w:rsidRPr="00EF75AD" w:rsidRDefault="009C35D8" w:rsidP="00E4264F">
            <w:pPr>
              <w:jc w:val="center"/>
              <w:rPr>
                <w:rFonts w:ascii="Fighter" w:hAnsi="Fighter"/>
                <w:szCs w:val="22"/>
              </w:rPr>
            </w:pPr>
            <w:r>
              <w:rPr>
                <w:rFonts w:ascii="Fighter" w:hAnsi="Fighter"/>
                <w:szCs w:val="22"/>
              </w:rPr>
              <w:t>point/hul/runde</w:t>
            </w:r>
          </w:p>
        </w:tc>
        <w:tc>
          <w:tcPr>
            <w:tcW w:w="2551" w:type="dxa"/>
          </w:tcPr>
          <w:p w14:paraId="439FDB87" w14:textId="77777777" w:rsidR="009C35D8" w:rsidRPr="00EF75AD" w:rsidRDefault="009C35D8" w:rsidP="00E4264F">
            <w:pPr>
              <w:jc w:val="center"/>
              <w:rPr>
                <w:rFonts w:ascii="Fighter" w:hAnsi="Fighter"/>
                <w:szCs w:val="22"/>
              </w:rPr>
            </w:pPr>
            <w:r w:rsidRPr="00EF75AD">
              <w:rPr>
                <w:rFonts w:ascii="Fighter" w:hAnsi="Fighter"/>
                <w:szCs w:val="22"/>
              </w:rPr>
              <w:t>Sponsorat i alt</w:t>
            </w:r>
          </w:p>
        </w:tc>
      </w:tr>
      <w:tr w:rsidR="009C35D8" w:rsidRPr="00EF75AD" w14:paraId="61689F11" w14:textId="77777777" w:rsidTr="00E4264F">
        <w:trPr>
          <w:trHeight w:val="567"/>
        </w:trPr>
        <w:tc>
          <w:tcPr>
            <w:tcW w:w="3990" w:type="dxa"/>
          </w:tcPr>
          <w:p w14:paraId="62D295F6" w14:textId="77777777" w:rsidR="009C35D8" w:rsidRPr="00EF75AD" w:rsidRDefault="009C35D8" w:rsidP="00E4264F">
            <w:pPr>
              <w:jc w:val="center"/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43CFD91B" w14:textId="77777777" w:rsidR="009C35D8" w:rsidRPr="00EF75AD" w:rsidRDefault="009C35D8" w:rsidP="00E4264F">
            <w:pPr>
              <w:jc w:val="center"/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17C8B960" w14:textId="77777777" w:rsidR="009C35D8" w:rsidRPr="00EF75AD" w:rsidRDefault="009C35D8" w:rsidP="00E4264F">
            <w:pPr>
              <w:jc w:val="center"/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0A7C662E" w14:textId="77777777" w:rsidR="009C35D8" w:rsidRPr="00EF75AD" w:rsidRDefault="009C35D8" w:rsidP="00E4264F">
            <w:pPr>
              <w:jc w:val="center"/>
              <w:rPr>
                <w:rFonts w:ascii="Fighter" w:hAnsi="Fighter"/>
                <w:szCs w:val="22"/>
              </w:rPr>
            </w:pPr>
          </w:p>
        </w:tc>
      </w:tr>
      <w:tr w:rsidR="009C35D8" w:rsidRPr="00EF75AD" w14:paraId="2BF63B55" w14:textId="77777777" w:rsidTr="00E4264F">
        <w:trPr>
          <w:trHeight w:val="567"/>
        </w:trPr>
        <w:tc>
          <w:tcPr>
            <w:tcW w:w="3990" w:type="dxa"/>
          </w:tcPr>
          <w:p w14:paraId="05AB3D66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155F2CF4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7F4C3745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29F15FD5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</w:tr>
      <w:tr w:rsidR="009C35D8" w:rsidRPr="00EF75AD" w14:paraId="16C0FCF2" w14:textId="77777777" w:rsidTr="00E4264F">
        <w:trPr>
          <w:trHeight w:val="567"/>
        </w:trPr>
        <w:tc>
          <w:tcPr>
            <w:tcW w:w="3990" w:type="dxa"/>
          </w:tcPr>
          <w:p w14:paraId="204EF443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0FFD73A7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094A81D2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0A6318F4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</w:tr>
      <w:tr w:rsidR="009C35D8" w:rsidRPr="00EF75AD" w14:paraId="3DF444C0" w14:textId="77777777" w:rsidTr="00E4264F">
        <w:trPr>
          <w:trHeight w:val="567"/>
        </w:trPr>
        <w:tc>
          <w:tcPr>
            <w:tcW w:w="3990" w:type="dxa"/>
          </w:tcPr>
          <w:p w14:paraId="04B47B27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1AE5333A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65EB0A6A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04FB7641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</w:tr>
      <w:tr w:rsidR="009C35D8" w:rsidRPr="00EF75AD" w14:paraId="34200036" w14:textId="77777777" w:rsidTr="00E4264F">
        <w:trPr>
          <w:trHeight w:val="567"/>
        </w:trPr>
        <w:tc>
          <w:tcPr>
            <w:tcW w:w="3990" w:type="dxa"/>
          </w:tcPr>
          <w:p w14:paraId="5EFE48DF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5C3E8C05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668E8311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0447088F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</w:tr>
      <w:tr w:rsidR="009C35D8" w:rsidRPr="00EF75AD" w14:paraId="71E4956B" w14:textId="77777777" w:rsidTr="00E4264F">
        <w:trPr>
          <w:trHeight w:val="567"/>
        </w:trPr>
        <w:tc>
          <w:tcPr>
            <w:tcW w:w="3990" w:type="dxa"/>
          </w:tcPr>
          <w:p w14:paraId="4AB4DC2D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176F8BE8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2D5709CA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7F1F614C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</w:tr>
      <w:tr w:rsidR="009C35D8" w:rsidRPr="00EF75AD" w14:paraId="5EB3036F" w14:textId="77777777" w:rsidTr="00E4264F">
        <w:trPr>
          <w:trHeight w:val="567"/>
        </w:trPr>
        <w:tc>
          <w:tcPr>
            <w:tcW w:w="3990" w:type="dxa"/>
          </w:tcPr>
          <w:p w14:paraId="694530F7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1E7460C1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71B08A9A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1CC22285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</w:tr>
      <w:tr w:rsidR="009C35D8" w:rsidRPr="00EF75AD" w14:paraId="01B0CC66" w14:textId="77777777" w:rsidTr="00E4264F">
        <w:trPr>
          <w:trHeight w:val="567"/>
        </w:trPr>
        <w:tc>
          <w:tcPr>
            <w:tcW w:w="3990" w:type="dxa"/>
          </w:tcPr>
          <w:p w14:paraId="14979F3B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17C44F1C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611BB33F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7EB85C10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</w:tr>
      <w:tr w:rsidR="009C35D8" w:rsidRPr="00EF75AD" w14:paraId="01C31F0E" w14:textId="77777777" w:rsidTr="00E4264F">
        <w:trPr>
          <w:trHeight w:val="567"/>
        </w:trPr>
        <w:tc>
          <w:tcPr>
            <w:tcW w:w="3990" w:type="dxa"/>
          </w:tcPr>
          <w:p w14:paraId="769E1ED2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2B116038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54A50D8C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5B059F74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</w:tr>
      <w:tr w:rsidR="009C35D8" w:rsidRPr="00EF75AD" w14:paraId="05252FC5" w14:textId="77777777" w:rsidTr="00E4264F">
        <w:trPr>
          <w:trHeight w:val="567"/>
        </w:trPr>
        <w:tc>
          <w:tcPr>
            <w:tcW w:w="3990" w:type="dxa"/>
          </w:tcPr>
          <w:p w14:paraId="358AFD81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302C1828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26A77C4B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025800D9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</w:tr>
      <w:tr w:rsidR="009C35D8" w:rsidRPr="00EF75AD" w14:paraId="64A05F1A" w14:textId="77777777" w:rsidTr="00E4264F">
        <w:trPr>
          <w:trHeight w:val="567"/>
        </w:trPr>
        <w:tc>
          <w:tcPr>
            <w:tcW w:w="3990" w:type="dxa"/>
          </w:tcPr>
          <w:p w14:paraId="7EA64F1D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4D36055C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2C787277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23CC031E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</w:tr>
      <w:tr w:rsidR="009C35D8" w:rsidRPr="00EF75AD" w14:paraId="6D0097A3" w14:textId="77777777" w:rsidTr="00E4264F">
        <w:trPr>
          <w:trHeight w:val="567"/>
        </w:trPr>
        <w:tc>
          <w:tcPr>
            <w:tcW w:w="3990" w:type="dxa"/>
          </w:tcPr>
          <w:p w14:paraId="776D540A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383DFD8B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3D34855A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22ECAEF4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</w:tr>
      <w:tr w:rsidR="009C35D8" w:rsidRPr="00EF75AD" w14:paraId="2C4203FE" w14:textId="77777777" w:rsidTr="00E4264F">
        <w:trPr>
          <w:trHeight w:val="567"/>
        </w:trPr>
        <w:tc>
          <w:tcPr>
            <w:tcW w:w="3990" w:type="dxa"/>
          </w:tcPr>
          <w:p w14:paraId="4AC62F9E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301D8D5A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78C47E13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25258A94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</w:tr>
      <w:tr w:rsidR="009C35D8" w:rsidRPr="00EF75AD" w14:paraId="05438483" w14:textId="77777777" w:rsidTr="00E4264F">
        <w:trPr>
          <w:trHeight w:val="567"/>
        </w:trPr>
        <w:tc>
          <w:tcPr>
            <w:tcW w:w="3990" w:type="dxa"/>
          </w:tcPr>
          <w:p w14:paraId="7B9FF1E6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42100176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7B14DDE9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6A922FE0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</w:tr>
    </w:tbl>
    <w:p w14:paraId="0A3F4ACB" w14:textId="77777777" w:rsidR="009C35D8" w:rsidRPr="00EF75AD" w:rsidRDefault="009C35D8" w:rsidP="009C35D8">
      <w:pPr>
        <w:rPr>
          <w:rFonts w:ascii="Fighter" w:hAnsi="Fighter"/>
          <w:szCs w:val="22"/>
        </w:rPr>
      </w:pPr>
    </w:p>
    <w:p w14:paraId="3924FFE0" w14:textId="77777777" w:rsidR="009C35D8" w:rsidRPr="00EF75AD" w:rsidRDefault="009C35D8" w:rsidP="009C35D8">
      <w:pPr>
        <w:spacing w:line="360" w:lineRule="auto"/>
        <w:rPr>
          <w:rFonts w:ascii="Fighter" w:hAnsi="Fighter"/>
          <w:szCs w:val="22"/>
        </w:rPr>
      </w:pPr>
    </w:p>
    <w:p w14:paraId="5B78FBB5" w14:textId="77777777" w:rsidR="009C35D8" w:rsidRPr="00EF75AD" w:rsidRDefault="009C35D8" w:rsidP="009C35D8">
      <w:pPr>
        <w:spacing w:line="360" w:lineRule="auto"/>
        <w:rPr>
          <w:rFonts w:ascii="Fighter" w:hAnsi="Fighter"/>
          <w:szCs w:val="22"/>
        </w:rPr>
      </w:pPr>
      <w:r w:rsidRPr="00EF75AD">
        <w:rPr>
          <w:rFonts w:ascii="Fighter" w:hAnsi="Fighter"/>
          <w:szCs w:val="22"/>
        </w:rPr>
        <w:tab/>
      </w:r>
      <w:r w:rsidRPr="00EF75AD">
        <w:rPr>
          <w:rFonts w:ascii="Fighter" w:hAnsi="Fighter"/>
          <w:szCs w:val="22"/>
        </w:rPr>
        <w:tab/>
        <w:t xml:space="preserve">                  Beløb i alt: ____________________________________</w:t>
      </w:r>
    </w:p>
    <w:p w14:paraId="4B5D2598" w14:textId="77777777" w:rsidR="009C35D8" w:rsidRPr="00EF75AD" w:rsidRDefault="009C35D8" w:rsidP="009C35D8">
      <w:pPr>
        <w:spacing w:line="360" w:lineRule="auto"/>
        <w:rPr>
          <w:rFonts w:ascii="Fighter" w:hAnsi="Fighter"/>
          <w:szCs w:val="22"/>
        </w:rPr>
      </w:pPr>
    </w:p>
    <w:p w14:paraId="4F782610" w14:textId="77777777" w:rsidR="009C35D8" w:rsidRPr="00EF75AD" w:rsidRDefault="009C35D8" w:rsidP="009C35D8">
      <w:pPr>
        <w:spacing w:line="360" w:lineRule="auto"/>
        <w:rPr>
          <w:rFonts w:ascii="Fighter" w:hAnsi="Fighter"/>
          <w:szCs w:val="22"/>
        </w:rPr>
      </w:pPr>
      <w:r w:rsidRPr="00EF75AD">
        <w:rPr>
          <w:rFonts w:ascii="Fighter" w:hAnsi="Fighter"/>
          <w:szCs w:val="22"/>
        </w:rPr>
        <w:t>Dato: ______________                        Spiller: _______________________________________</w:t>
      </w:r>
    </w:p>
    <w:p w14:paraId="06C15E5C" w14:textId="77777777" w:rsidR="005B2F88" w:rsidRPr="005B2F88" w:rsidRDefault="005B2F88" w:rsidP="005B2F88">
      <w:pPr>
        <w:rPr>
          <w:rStyle w:val="Fremhv"/>
          <w:rFonts w:ascii="Fighter" w:hAnsi="Fighter"/>
          <w:i w:val="0"/>
          <w:iCs w:val="0"/>
          <w:szCs w:val="22"/>
        </w:rPr>
      </w:pPr>
    </w:p>
    <w:sectPr w:rsidR="005B2F88" w:rsidRPr="005B2F88" w:rsidSect="009C35D8">
      <w:pgSz w:w="11906" w:h="16838" w:code="9"/>
      <w:pgMar w:top="851" w:right="1418" w:bottom="851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C94BF" w14:textId="77777777" w:rsidR="005B500F" w:rsidRDefault="005B500F" w:rsidP="00ED0EF4">
      <w:r>
        <w:separator/>
      </w:r>
    </w:p>
  </w:endnote>
  <w:endnote w:type="continuationSeparator" w:id="0">
    <w:p w14:paraId="362708F9" w14:textId="77777777" w:rsidR="005B500F" w:rsidRDefault="005B500F" w:rsidP="00ED0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505F06D-2C41-4271-952B-10F548503B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4B05F0F-7BB3-4D31-822C-7687C94AD70E}"/>
    <w:embedBold r:id="rId3" w:fontKey="{C5975BD5-CE9A-40BE-9E6A-991DBD544825}"/>
    <w:embedItalic r:id="rId4" w:fontKey="{F60B3237-05EE-4814-B2D7-C8616A7D895D}"/>
    <w:embedBoldItalic r:id="rId5" w:fontKey="{2C403188-BA30-479C-A90E-4420C138D4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3808D78-E158-473C-A63D-CEEBF97B902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D53414A-EADD-4B99-A8CF-A34A31BC0F08}"/>
  </w:font>
  <w:font w:name="Fighter Word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8" w:fontKey="{61A820C4-8769-428A-9C6E-B5F4D4CEFBAC}"/>
    <w:embedBold r:id="rId9" w:fontKey="{8A45F132-83F6-43CC-8E43-5184A7612E85}"/>
    <w:embedItalic r:id="rId10" w:fontKey="{AB62A6A5-1794-4EB7-9C1B-36B943CEA08F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1" w:fontKey="{D9339D79-4215-4EAB-B205-2B9870DAA991}"/>
    <w:embedItalic r:id="rId12" w:fontKey="{A963076A-FA72-482C-B159-99090C8C34E3}"/>
  </w:font>
  <w:font w:name="Fighter Word Overskrift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3" w:fontKey="{8689A093-3F7C-4DA8-9C01-A3532F7582F1}"/>
    <w:embedBold r:id="rId14" w:fontKey="{E8E6C362-6EB5-4415-9187-C0F7EE99717F}"/>
    <w:embedItalic r:id="rId15" w:fontKey="{07D2B4CB-C1B2-4DBD-97A1-D971031757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6" w:fontKey="{CAA04FAD-B63A-4D23-A527-A4BE03C7C999}"/>
    <w:embedBoldItalic r:id="rId17" w:fontKey="{80E05B8F-4F9A-4B34-AC62-DBCCD5F2E7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AC806B1E-A79F-4B44-AA44-AE499962D72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9" w:fontKey="{C964C47E-712A-4293-8A7E-2775C3E68541}"/>
  </w:font>
  <w:font w:name="Fighter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ighter Overskrift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20" w:fontKey="{9A52A39B-C954-4C6D-9BCE-D7F7F2E803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312E4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5A887B1C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40E7C98C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172BDAAD" w14:textId="77777777" w:rsidR="00E737B0" w:rsidRPr="00A70B53" w:rsidRDefault="00E737B0" w:rsidP="00ED0EF4">
    <w:pPr>
      <w:rPr>
        <w:rStyle w:val="Sidetal"/>
        <w:rFonts w:asciiTheme="minorHAnsi" w:hAnsiTheme="minorHAnsi"/>
      </w:rPr>
    </w:pPr>
  </w:p>
  <w:p w14:paraId="0870D806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E704C" w14:textId="77777777" w:rsidR="005B500F" w:rsidRDefault="005B500F" w:rsidP="00ED0EF4">
      <w:r>
        <w:separator/>
      </w:r>
    </w:p>
  </w:footnote>
  <w:footnote w:type="continuationSeparator" w:id="0">
    <w:p w14:paraId="5B37109C" w14:textId="77777777" w:rsidR="005B500F" w:rsidRDefault="005B500F" w:rsidP="00ED0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566BC" w14:textId="77777777" w:rsidR="00E737B0" w:rsidRPr="00E737B0" w:rsidRDefault="00E737B0" w:rsidP="00ED0EF4"/>
  <w:p w14:paraId="5DC2FEB4" w14:textId="77777777" w:rsidR="00E737B0" w:rsidRDefault="00E737B0" w:rsidP="00ED0EF4">
    <w:pPr>
      <w:pStyle w:val="Sidehoved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BEE61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6246C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5C4A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51800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8A221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CD296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843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B8224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3F4CD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C828B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B65212C"/>
    <w:multiLevelType w:val="hybridMultilevel"/>
    <w:tmpl w:val="918890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EA1730"/>
    <w:multiLevelType w:val="hybridMultilevel"/>
    <w:tmpl w:val="A9720A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8430697">
    <w:abstractNumId w:val="0"/>
  </w:num>
  <w:num w:numId="2" w16cid:durableId="1937857104">
    <w:abstractNumId w:val="1"/>
  </w:num>
  <w:num w:numId="3" w16cid:durableId="6323843">
    <w:abstractNumId w:val="2"/>
  </w:num>
  <w:num w:numId="4" w16cid:durableId="503084745">
    <w:abstractNumId w:val="3"/>
  </w:num>
  <w:num w:numId="5" w16cid:durableId="646740408">
    <w:abstractNumId w:val="8"/>
  </w:num>
  <w:num w:numId="6" w16cid:durableId="283468062">
    <w:abstractNumId w:val="4"/>
  </w:num>
  <w:num w:numId="7" w16cid:durableId="716509302">
    <w:abstractNumId w:val="5"/>
  </w:num>
  <w:num w:numId="8" w16cid:durableId="72093277">
    <w:abstractNumId w:val="6"/>
  </w:num>
  <w:num w:numId="9" w16cid:durableId="1553073587">
    <w:abstractNumId w:val="7"/>
  </w:num>
  <w:num w:numId="10" w16cid:durableId="1502429383">
    <w:abstractNumId w:val="9"/>
  </w:num>
  <w:num w:numId="11" w16cid:durableId="1715883949">
    <w:abstractNumId w:val="10"/>
  </w:num>
  <w:num w:numId="12" w16cid:durableId="17039434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autoHyphenation/>
  <w:hyphenationZone w:val="425"/>
  <w:defaultTableStyle w:val="Gittertabel4-farve3"/>
  <w:drawingGridHorizontalSpacing w:val="11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E20"/>
    <w:rsid w:val="00005111"/>
    <w:rsid w:val="00047DBF"/>
    <w:rsid w:val="00060297"/>
    <w:rsid w:val="000916C0"/>
    <w:rsid w:val="000B5277"/>
    <w:rsid w:val="000D175C"/>
    <w:rsid w:val="00102140"/>
    <w:rsid w:val="001047B2"/>
    <w:rsid w:val="001123AF"/>
    <w:rsid w:val="001348CD"/>
    <w:rsid w:val="0013697A"/>
    <w:rsid w:val="0015208B"/>
    <w:rsid w:val="001C44C3"/>
    <w:rsid w:val="001F3CAF"/>
    <w:rsid w:val="00241640"/>
    <w:rsid w:val="002450D3"/>
    <w:rsid w:val="002A7595"/>
    <w:rsid w:val="002C41CC"/>
    <w:rsid w:val="00300A5B"/>
    <w:rsid w:val="00302727"/>
    <w:rsid w:val="003054BB"/>
    <w:rsid w:val="003371D6"/>
    <w:rsid w:val="00353D31"/>
    <w:rsid w:val="003754AF"/>
    <w:rsid w:val="0039047D"/>
    <w:rsid w:val="00395A17"/>
    <w:rsid w:val="003A4616"/>
    <w:rsid w:val="00407177"/>
    <w:rsid w:val="00435DE3"/>
    <w:rsid w:val="004409DB"/>
    <w:rsid w:val="00454E04"/>
    <w:rsid w:val="00460880"/>
    <w:rsid w:val="00462A2F"/>
    <w:rsid w:val="004773DD"/>
    <w:rsid w:val="004B5216"/>
    <w:rsid w:val="004C2E47"/>
    <w:rsid w:val="004E282C"/>
    <w:rsid w:val="005028CE"/>
    <w:rsid w:val="00530D59"/>
    <w:rsid w:val="005668E2"/>
    <w:rsid w:val="005909B4"/>
    <w:rsid w:val="005B2F88"/>
    <w:rsid w:val="005B3756"/>
    <w:rsid w:val="005B500F"/>
    <w:rsid w:val="005E1F9A"/>
    <w:rsid w:val="005E3AA5"/>
    <w:rsid w:val="0063353A"/>
    <w:rsid w:val="006348B3"/>
    <w:rsid w:val="00634D59"/>
    <w:rsid w:val="00672DA0"/>
    <w:rsid w:val="006900CD"/>
    <w:rsid w:val="006A6FC8"/>
    <w:rsid w:val="006E72BF"/>
    <w:rsid w:val="00702946"/>
    <w:rsid w:val="00730D49"/>
    <w:rsid w:val="0074028B"/>
    <w:rsid w:val="00741469"/>
    <w:rsid w:val="007634CD"/>
    <w:rsid w:val="00771DDD"/>
    <w:rsid w:val="00793383"/>
    <w:rsid w:val="00796F46"/>
    <w:rsid w:val="007A08CB"/>
    <w:rsid w:val="007E4A73"/>
    <w:rsid w:val="007F3EDC"/>
    <w:rsid w:val="00802757"/>
    <w:rsid w:val="00813DEB"/>
    <w:rsid w:val="0086497D"/>
    <w:rsid w:val="00885184"/>
    <w:rsid w:val="008B6E5B"/>
    <w:rsid w:val="008C363B"/>
    <w:rsid w:val="008D11AB"/>
    <w:rsid w:val="00937EA6"/>
    <w:rsid w:val="0097116C"/>
    <w:rsid w:val="009916AD"/>
    <w:rsid w:val="009A232E"/>
    <w:rsid w:val="009A4759"/>
    <w:rsid w:val="009C35D8"/>
    <w:rsid w:val="009D22D2"/>
    <w:rsid w:val="00A12C9F"/>
    <w:rsid w:val="00A23C4A"/>
    <w:rsid w:val="00A3517D"/>
    <w:rsid w:val="00A65B11"/>
    <w:rsid w:val="00A70B53"/>
    <w:rsid w:val="00A82ED8"/>
    <w:rsid w:val="00A83CDA"/>
    <w:rsid w:val="00A94092"/>
    <w:rsid w:val="00AC0D8A"/>
    <w:rsid w:val="00AF2B08"/>
    <w:rsid w:val="00AF4EFF"/>
    <w:rsid w:val="00AF698D"/>
    <w:rsid w:val="00B021DC"/>
    <w:rsid w:val="00B2527C"/>
    <w:rsid w:val="00B45C5A"/>
    <w:rsid w:val="00B91B38"/>
    <w:rsid w:val="00BA2ADB"/>
    <w:rsid w:val="00C20258"/>
    <w:rsid w:val="00C607D2"/>
    <w:rsid w:val="00C82CBC"/>
    <w:rsid w:val="00C93497"/>
    <w:rsid w:val="00CA617B"/>
    <w:rsid w:val="00CB1D6A"/>
    <w:rsid w:val="00CC07E2"/>
    <w:rsid w:val="00CD1994"/>
    <w:rsid w:val="00CE7094"/>
    <w:rsid w:val="00D05128"/>
    <w:rsid w:val="00D15F25"/>
    <w:rsid w:val="00D33291"/>
    <w:rsid w:val="00D426E4"/>
    <w:rsid w:val="00D435BD"/>
    <w:rsid w:val="00D508BE"/>
    <w:rsid w:val="00D7019A"/>
    <w:rsid w:val="00D92167"/>
    <w:rsid w:val="00D93FA4"/>
    <w:rsid w:val="00DC1F38"/>
    <w:rsid w:val="00DE59AC"/>
    <w:rsid w:val="00DF5C92"/>
    <w:rsid w:val="00E03BCC"/>
    <w:rsid w:val="00E36748"/>
    <w:rsid w:val="00E41118"/>
    <w:rsid w:val="00E50489"/>
    <w:rsid w:val="00E52DBB"/>
    <w:rsid w:val="00E70E20"/>
    <w:rsid w:val="00E737B0"/>
    <w:rsid w:val="00E84B50"/>
    <w:rsid w:val="00EA0FD3"/>
    <w:rsid w:val="00ED0EF4"/>
    <w:rsid w:val="00EF7B2B"/>
    <w:rsid w:val="00F04C7F"/>
    <w:rsid w:val="00F268FB"/>
    <w:rsid w:val="00F73665"/>
    <w:rsid w:val="00F81F2C"/>
    <w:rsid w:val="00F92E0A"/>
    <w:rsid w:val="00F94D01"/>
    <w:rsid w:val="00FD0E9D"/>
    <w:rsid w:val="00FF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09C99746"/>
  <w15:chartTrackingRefBased/>
  <w15:docId w15:val="{65178C0B-6B0D-4380-985E-22CFE7348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2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0EF4"/>
    <w:pPr>
      <w:spacing w:line="276" w:lineRule="auto"/>
    </w:pPr>
    <w:rPr>
      <w:rFonts w:asciiTheme="minorHAnsi" w:hAnsiTheme="minorHAnsi" w:cs="Angsana New"/>
      <w:color w:val="3B3B3B" w:themeColor="text2"/>
      <w:sz w:val="22"/>
      <w:szCs w:val="24"/>
    </w:rPr>
  </w:style>
  <w:style w:type="paragraph" w:styleId="Overskrift1">
    <w:name w:val="heading 1"/>
    <w:aliases w:val="Rubrik"/>
    <w:basedOn w:val="Normal"/>
    <w:next w:val="Normal"/>
    <w:qFormat/>
    <w:rsid w:val="00CE7094"/>
    <w:pPr>
      <w:keepNext/>
      <w:outlineLvl w:val="0"/>
    </w:pPr>
    <w:rPr>
      <w:rFonts w:asciiTheme="majorHAnsi" w:hAnsiTheme="majorHAnsi" w:cs="Arial"/>
      <w:bCs/>
      <w:color w:val="F0001D" w:themeColor="accent1"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rsid w:val="003754AF"/>
    <w:pPr>
      <w:keepNext/>
      <w:spacing w:before="240" w:after="60"/>
      <w:outlineLvl w:val="1"/>
    </w:pPr>
    <w:rPr>
      <w:rFonts w:asciiTheme="majorHAnsi" w:hAnsiTheme="majorHAnsi" w:cs="Arial"/>
      <w:bCs/>
      <w:iCs/>
      <w:color w:val="F0001D" w:themeColor="accent1"/>
      <w:sz w:val="28"/>
      <w:szCs w:val="28"/>
    </w:rPr>
  </w:style>
  <w:style w:type="paragraph" w:styleId="Overskrift3">
    <w:name w:val="heading 3"/>
    <w:basedOn w:val="Normal"/>
    <w:next w:val="Normal"/>
    <w:qFormat/>
    <w:rsid w:val="00771DDD"/>
    <w:pPr>
      <w:keepNext/>
      <w:spacing w:before="240" w:after="60"/>
      <w:outlineLvl w:val="2"/>
    </w:pPr>
    <w:rPr>
      <w:rFonts w:cs="Arial"/>
      <w:bCs/>
      <w:color w:val="F0001D" w:themeColor="text1"/>
      <w:szCs w:val="26"/>
    </w:rPr>
  </w:style>
  <w:style w:type="paragraph" w:styleId="Overskrift4">
    <w:name w:val="heading 4"/>
    <w:basedOn w:val="Normal"/>
    <w:next w:val="Normal"/>
    <w:link w:val="Overskrift4Tegn"/>
    <w:unhideWhenUsed/>
    <w:qFormat/>
    <w:rsid w:val="00771D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F0001D" w:themeColor="accent1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7E4A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9AC82" w:themeColor="accent3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7E4A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02243" w:themeColor="accent4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7E4A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77000E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Overskriftmellemrubrik">
    <w:name w:val="Overskrift/mellemrubrik"/>
    <w:basedOn w:val="Normal"/>
    <w:rsid w:val="00771DDD"/>
    <w:pPr>
      <w:spacing w:before="100" w:beforeAutospacing="1" w:after="100" w:afterAutospacing="1"/>
    </w:pPr>
    <w:rPr>
      <w:b/>
    </w:rPr>
  </w:style>
  <w:style w:type="paragraph" w:styleId="Sidehoved">
    <w:name w:val="header"/>
    <w:basedOn w:val="Normal"/>
    <w:semiHidden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semiHidden/>
    <w:rsid w:val="000D175C"/>
    <w:pPr>
      <w:tabs>
        <w:tab w:val="center" w:pos="4819"/>
        <w:tab w:val="right" w:pos="9638"/>
      </w:tabs>
    </w:pPr>
    <w:rPr>
      <w:sz w:val="15"/>
    </w:rPr>
  </w:style>
  <w:style w:type="character" w:styleId="Sidetal">
    <w:name w:val="page number"/>
    <w:uiPriority w:val="21"/>
    <w:semiHidden/>
    <w:rPr>
      <w:rFonts w:ascii="Times New Roman" w:hAnsi="Times New Roman"/>
      <w:sz w:val="22"/>
    </w:rPr>
  </w:style>
  <w:style w:type="paragraph" w:customStyle="1" w:styleId="Afdeling">
    <w:name w:val="Afdeling"/>
    <w:basedOn w:val="Normal"/>
    <w:semiHidden/>
    <w:rsid w:val="00634D59"/>
    <w:pPr>
      <w:spacing w:line="240" w:lineRule="exact"/>
      <w:jc w:val="right"/>
    </w:pPr>
    <w:rPr>
      <w:b/>
      <w:noProof/>
      <w:spacing w:val="6"/>
      <w:sz w:val="15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Adresse">
    <w:name w:val="Adresse"/>
    <w:basedOn w:val="Afdeling"/>
    <w:semiHidden/>
    <w:rsid w:val="00634D59"/>
    <w:pPr>
      <w:spacing w:line="220" w:lineRule="exact"/>
    </w:pPr>
    <w:rPr>
      <w:spacing w:val="4"/>
    </w:rPr>
  </w:style>
  <w:style w:type="paragraph" w:customStyle="1" w:styleId="Protectorlinje">
    <w:name w:val="Protector linje"/>
    <w:basedOn w:val="Adresse"/>
    <w:semiHidden/>
    <w:pPr>
      <w:spacing w:line="200" w:lineRule="exact"/>
    </w:pPr>
    <w:rPr>
      <w:b w:val="0"/>
      <w:sz w:val="11"/>
    </w:rPr>
  </w:style>
  <w:style w:type="paragraph" w:customStyle="1" w:styleId="Adressefelt">
    <w:name w:val="Adressefelt"/>
    <w:basedOn w:val="Normal"/>
    <w:semiHidden/>
    <w:pPr>
      <w:spacing w:line="260" w:lineRule="exact"/>
    </w:pPr>
  </w:style>
  <w:style w:type="table" w:styleId="Tabel-Gitter">
    <w:name w:val="Table Grid"/>
    <w:basedOn w:val="Tabel-Normal"/>
    <w:pPr>
      <w:spacing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dtager">
    <w:name w:val="Modtager"/>
    <w:basedOn w:val="Normal"/>
    <w:rsid w:val="00771DDD"/>
    <w:pPr>
      <w:spacing w:line="250" w:lineRule="exact"/>
    </w:pPr>
    <w:rPr>
      <w:noProof/>
      <w:sz w:val="20"/>
    </w:rPr>
  </w:style>
  <w:style w:type="paragraph" w:styleId="Markeringsbobletekst">
    <w:name w:val="Balloon Text"/>
    <w:basedOn w:val="Normal"/>
    <w:semiHidden/>
    <w:rsid w:val="000D175C"/>
    <w:rPr>
      <w:rFonts w:cs="Tahoma"/>
      <w:sz w:val="16"/>
      <w:szCs w:val="16"/>
    </w:rPr>
  </w:style>
  <w:style w:type="table" w:styleId="Tabel-Hrfin1">
    <w:name w:val="Table Subtle 1"/>
    <w:basedOn w:val="Tabel-Normal"/>
    <w:rsid w:val="001C44C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ittertabel4-farve3">
    <w:name w:val="Grid Table 4 Accent 3"/>
    <w:basedOn w:val="Tabel-Normal"/>
    <w:uiPriority w:val="49"/>
    <w:rsid w:val="001C44C3"/>
    <w:tblPr>
      <w:tblStyleRowBandSize w:val="1"/>
      <w:tblStyleColBandSize w:val="1"/>
      <w:tblBorders>
        <w:top w:val="single" w:sz="4" w:space="0" w:color="E8CDB3" w:themeColor="accent3" w:themeTint="99"/>
        <w:left w:val="single" w:sz="4" w:space="0" w:color="E8CDB3" w:themeColor="accent3" w:themeTint="99"/>
        <w:bottom w:val="single" w:sz="4" w:space="0" w:color="E8CDB3" w:themeColor="accent3" w:themeTint="99"/>
        <w:right w:val="single" w:sz="4" w:space="0" w:color="E8CDB3" w:themeColor="accent3" w:themeTint="99"/>
        <w:insideH w:val="single" w:sz="4" w:space="0" w:color="E8CDB3" w:themeColor="accent3" w:themeTint="99"/>
        <w:insideV w:val="single" w:sz="4" w:space="0" w:color="E8CD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AC82" w:themeColor="accent3"/>
          <w:left w:val="single" w:sz="4" w:space="0" w:color="D9AC82" w:themeColor="accent3"/>
          <w:bottom w:val="single" w:sz="4" w:space="0" w:color="D9AC82" w:themeColor="accent3"/>
          <w:right w:val="single" w:sz="4" w:space="0" w:color="D9AC82" w:themeColor="accent3"/>
          <w:insideH w:val="nil"/>
          <w:insideV w:val="nil"/>
        </w:tcBorders>
        <w:shd w:val="clear" w:color="auto" w:fill="D9AC82" w:themeFill="accent3"/>
      </w:tcPr>
    </w:tblStylePr>
    <w:tblStylePr w:type="lastRow">
      <w:rPr>
        <w:b/>
        <w:bCs/>
      </w:rPr>
      <w:tblPr/>
      <w:tcPr>
        <w:tcBorders>
          <w:top w:val="double" w:sz="4" w:space="0" w:color="D9AC8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EE5" w:themeFill="accent3" w:themeFillTint="33"/>
      </w:tcPr>
    </w:tblStylePr>
    <w:tblStylePr w:type="band1Horz">
      <w:tblPr/>
      <w:tcPr>
        <w:shd w:val="clear" w:color="auto" w:fill="F7EEE5" w:themeFill="accent3" w:themeFillTint="33"/>
      </w:tcPr>
    </w:tblStylePr>
  </w:style>
  <w:style w:type="character" w:customStyle="1" w:styleId="Overskrift4Tegn">
    <w:name w:val="Overskrift 4 Tegn"/>
    <w:basedOn w:val="Standardskrifttypeiafsnit"/>
    <w:link w:val="Overskrift4"/>
    <w:rsid w:val="00771DDD"/>
    <w:rPr>
      <w:rFonts w:asciiTheme="majorHAnsi" w:eastAsiaTheme="majorEastAsia" w:hAnsiTheme="majorHAnsi" w:cstheme="majorBidi"/>
      <w:i/>
      <w:iCs/>
      <w:color w:val="F0001D" w:themeColor="accent1"/>
      <w:sz w:val="22"/>
      <w:szCs w:val="24"/>
    </w:rPr>
  </w:style>
  <w:style w:type="character" w:styleId="Fremhv">
    <w:name w:val="Emphasis"/>
    <w:basedOn w:val="Standardskrifttypeiafsnit"/>
    <w:qFormat/>
    <w:rsid w:val="00634D59"/>
    <w:rPr>
      <w:rFonts w:asciiTheme="minorHAnsi" w:hAnsiTheme="minorHAnsi"/>
      <w:i/>
      <w:iCs/>
      <w:sz w:val="22"/>
    </w:rPr>
  </w:style>
  <w:style w:type="character" w:styleId="Strk">
    <w:name w:val="Strong"/>
    <w:basedOn w:val="Standardskrifttypeiafsnit"/>
    <w:qFormat/>
    <w:rsid w:val="00634D59"/>
    <w:rPr>
      <w:rFonts w:asciiTheme="minorHAnsi" w:hAnsiTheme="minorHAnsi"/>
      <w:b/>
      <w:bCs/>
      <w:color w:val="3B3B3B" w:themeColor="text2"/>
      <w:sz w:val="22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34D59"/>
    <w:pPr>
      <w:pBdr>
        <w:top w:val="single" w:sz="4" w:space="10" w:color="F0001D" w:themeColor="accent1"/>
        <w:bottom w:val="single" w:sz="4" w:space="10" w:color="F0001D" w:themeColor="accent1"/>
      </w:pBdr>
      <w:spacing w:before="360" w:after="360"/>
      <w:ind w:left="864" w:right="864"/>
      <w:jc w:val="center"/>
    </w:pPr>
    <w:rPr>
      <w:rFonts w:asciiTheme="majorHAnsi" w:hAnsiTheme="majorHAnsi"/>
      <w:iCs/>
      <w:color w:val="F0001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34D59"/>
    <w:rPr>
      <w:rFonts w:asciiTheme="majorHAnsi" w:hAnsiTheme="majorHAnsi"/>
      <w:iCs/>
      <w:color w:val="F0001D" w:themeColor="accent1"/>
      <w:sz w:val="22"/>
      <w:szCs w:val="24"/>
    </w:rPr>
  </w:style>
  <w:style w:type="paragraph" w:styleId="Citat">
    <w:name w:val="Quote"/>
    <w:basedOn w:val="Normal"/>
    <w:next w:val="Normal"/>
    <w:link w:val="CitatTegn"/>
    <w:uiPriority w:val="29"/>
    <w:qFormat/>
    <w:rsid w:val="00634D59"/>
    <w:pPr>
      <w:spacing w:before="200" w:after="160"/>
      <w:ind w:left="864" w:right="864"/>
      <w:jc w:val="center"/>
    </w:pPr>
    <w:rPr>
      <w:i/>
      <w:iCs/>
      <w:color w:val="FF344C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34D59"/>
    <w:rPr>
      <w:rFonts w:asciiTheme="minorHAnsi" w:hAnsiTheme="minorHAnsi"/>
      <w:i/>
      <w:iCs/>
      <w:color w:val="FF344C" w:themeColor="text1" w:themeTint="BF"/>
      <w:sz w:val="22"/>
      <w:szCs w:val="24"/>
    </w:rPr>
  </w:style>
  <w:style w:type="character" w:styleId="Svagfremhvning">
    <w:name w:val="Subtle Emphasis"/>
    <w:basedOn w:val="Standardskrifttypeiafsnit"/>
    <w:uiPriority w:val="19"/>
    <w:rsid w:val="00634D59"/>
    <w:rPr>
      <w:rFonts w:asciiTheme="minorHAnsi" w:hAnsiTheme="minorHAnsi"/>
      <w:i/>
      <w:iCs/>
      <w:color w:val="FF344C" w:themeColor="text1" w:themeTint="BF"/>
      <w:sz w:val="22"/>
    </w:rPr>
  </w:style>
  <w:style w:type="character" w:styleId="Bogenstitel">
    <w:name w:val="Book Title"/>
    <w:basedOn w:val="Standardskrifttypeiafsnit"/>
    <w:uiPriority w:val="33"/>
    <w:rsid w:val="00634D59"/>
    <w:rPr>
      <w:rFonts w:asciiTheme="minorHAnsi" w:hAnsiTheme="minorHAnsi"/>
      <w:b/>
      <w:bCs/>
      <w:i w:val="0"/>
      <w:iCs/>
      <w:spacing w:val="5"/>
    </w:rPr>
  </w:style>
  <w:style w:type="character" w:styleId="Kraftighenvisning">
    <w:name w:val="Intense Reference"/>
    <w:basedOn w:val="Standardskrifttypeiafsnit"/>
    <w:uiPriority w:val="32"/>
    <w:qFormat/>
    <w:rsid w:val="00634D59"/>
    <w:rPr>
      <w:rFonts w:asciiTheme="minorHAnsi" w:hAnsiTheme="minorHAnsi"/>
      <w:b/>
      <w:bCs/>
      <w:smallCaps/>
      <w:color w:val="F0001D" w:themeColor="accent1"/>
      <w:spacing w:val="5"/>
      <w:sz w:val="16"/>
    </w:rPr>
  </w:style>
  <w:style w:type="character" w:styleId="Svaghenvisning">
    <w:name w:val="Subtle Reference"/>
    <w:basedOn w:val="Standardskrifttypeiafsnit"/>
    <w:uiPriority w:val="31"/>
    <w:qFormat/>
    <w:rsid w:val="00634D59"/>
    <w:rPr>
      <w:rFonts w:asciiTheme="minorHAnsi" w:hAnsiTheme="minorHAnsi"/>
      <w:caps w:val="0"/>
      <w:smallCaps w:val="0"/>
      <w:strike w:val="0"/>
      <w:dstrike w:val="0"/>
      <w:vanish w:val="0"/>
      <w:color w:val="FF5064" w:themeColor="text1" w:themeTint="A5"/>
      <w:sz w:val="16"/>
      <w:vertAlign w:val="baseline"/>
    </w:rPr>
  </w:style>
  <w:style w:type="character" w:styleId="Kraftigfremhvning">
    <w:name w:val="Intense Emphasis"/>
    <w:basedOn w:val="Standardskrifttypeiafsnit"/>
    <w:uiPriority w:val="21"/>
    <w:qFormat/>
    <w:rsid w:val="00634D59"/>
    <w:rPr>
      <w:rFonts w:asciiTheme="minorHAnsi" w:hAnsiTheme="minorHAnsi"/>
      <w:b/>
      <w:i w:val="0"/>
      <w:iCs/>
      <w:color w:val="F0001D" w:themeColor="accent1"/>
    </w:rPr>
  </w:style>
  <w:style w:type="character" w:styleId="BesgtLink">
    <w:name w:val="FollowedHyperlink"/>
    <w:basedOn w:val="Standardskrifttypeiafsnit"/>
    <w:rsid w:val="00634D59"/>
    <w:rPr>
      <w:rFonts w:asciiTheme="minorHAnsi" w:hAnsiTheme="minorHAnsi"/>
      <w:color w:val="F0001D" w:themeColor="text1"/>
      <w:u w:val="single"/>
    </w:rPr>
  </w:style>
  <w:style w:type="paragraph" w:styleId="Almindeligtekst">
    <w:name w:val="Plain Text"/>
    <w:basedOn w:val="Normal"/>
    <w:link w:val="AlmindeligtekstTegn"/>
    <w:rsid w:val="00634D59"/>
    <w:rPr>
      <w:rFonts w:cs="Consolas"/>
      <w:szCs w:val="21"/>
    </w:rPr>
  </w:style>
  <w:style w:type="character" w:customStyle="1" w:styleId="AlmindeligtekstTegn">
    <w:name w:val="Almindelig tekst Tegn"/>
    <w:basedOn w:val="Standardskrifttypeiafsnit"/>
    <w:link w:val="Almindeligtekst"/>
    <w:rsid w:val="00634D59"/>
    <w:rPr>
      <w:rFonts w:asciiTheme="minorHAnsi" w:hAnsiTheme="minorHAnsi" w:cs="Consolas"/>
      <w:color w:val="3B3B3B" w:themeColor="text2"/>
      <w:sz w:val="22"/>
      <w:szCs w:val="21"/>
    </w:rPr>
  </w:style>
  <w:style w:type="paragraph" w:styleId="Dato">
    <w:name w:val="Date"/>
    <w:basedOn w:val="Normal"/>
    <w:next w:val="Normal"/>
    <w:link w:val="DatoTegn"/>
    <w:rsid w:val="00FD0E9D"/>
    <w:rPr>
      <w:sz w:val="20"/>
    </w:rPr>
  </w:style>
  <w:style w:type="character" w:customStyle="1" w:styleId="DatoTegn">
    <w:name w:val="Dato Tegn"/>
    <w:basedOn w:val="Standardskrifttypeiafsnit"/>
    <w:link w:val="Dato"/>
    <w:rsid w:val="00FD0E9D"/>
    <w:rPr>
      <w:rFonts w:asciiTheme="minorHAnsi" w:hAnsiTheme="minorHAnsi"/>
      <w:color w:val="3B3B3B" w:themeColor="text2"/>
      <w:szCs w:val="24"/>
    </w:rPr>
  </w:style>
  <w:style w:type="character" w:styleId="Fodnotehenvisning">
    <w:name w:val="footnote reference"/>
    <w:basedOn w:val="Standardskrifttypeiafsnit"/>
    <w:rsid w:val="00634D59"/>
    <w:rPr>
      <w:rFonts w:asciiTheme="minorHAnsi" w:hAnsiTheme="minorHAnsi"/>
      <w:vertAlign w:val="superscript"/>
    </w:rPr>
  </w:style>
  <w:style w:type="paragraph" w:styleId="NormalWeb">
    <w:name w:val="Normal (Web)"/>
    <w:basedOn w:val="Normal"/>
    <w:rsid w:val="00634D59"/>
    <w:rPr>
      <w:sz w:val="24"/>
    </w:rPr>
  </w:style>
  <w:style w:type="paragraph" w:styleId="Modtageradresse">
    <w:name w:val="envelope address"/>
    <w:basedOn w:val="Normal"/>
    <w:rsid w:val="00634D59"/>
    <w:pPr>
      <w:framePr w:w="7920" w:h="1980" w:hRule="exact" w:hSpace="141" w:wrap="auto" w:hAnchor="page" w:xAlign="center" w:yAlign="bottom"/>
    </w:pPr>
    <w:rPr>
      <w:rFonts w:asciiTheme="majorHAnsi" w:eastAsiaTheme="majorEastAsia" w:hAnsiTheme="majorHAnsi" w:cstheme="majorBidi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634D59"/>
    <w:pPr>
      <w:keepLines/>
      <w:spacing w:before="240"/>
      <w:outlineLvl w:val="9"/>
    </w:pPr>
    <w:rPr>
      <w:rFonts w:eastAsiaTheme="majorEastAsia" w:cstheme="majorBidi"/>
      <w:b/>
      <w:bCs w:val="0"/>
      <w:kern w:val="0"/>
    </w:rPr>
  </w:style>
  <w:style w:type="character" w:customStyle="1" w:styleId="Hashtag1">
    <w:name w:val="Hashtag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customStyle="1" w:styleId="Omtal1">
    <w:name w:val="Omtal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styleId="Pladsholdertekst">
    <w:name w:val="Placeholder Text"/>
    <w:basedOn w:val="Standardskrifttypeiafsnit"/>
    <w:uiPriority w:val="99"/>
    <w:semiHidden/>
    <w:rsid w:val="00634D59"/>
    <w:rPr>
      <w:rFonts w:asciiTheme="minorHAnsi" w:hAnsiTheme="minorHAnsi"/>
      <w:color w:val="808080"/>
    </w:rPr>
  </w:style>
  <w:style w:type="character" w:customStyle="1" w:styleId="SmartLink1">
    <w:name w:val="SmartLink1"/>
    <w:basedOn w:val="Standardskrifttypeiafsnit"/>
    <w:uiPriority w:val="99"/>
    <w:semiHidden/>
    <w:unhideWhenUsed/>
    <w:rsid w:val="00634D59"/>
    <w:rPr>
      <w:rFonts w:asciiTheme="minorHAnsi" w:hAnsiTheme="minorHAnsi"/>
      <w:color w:val="0000FF"/>
      <w:u w:val="single"/>
      <w:shd w:val="clear" w:color="auto" w:fill="F3F2F1"/>
    </w:rPr>
  </w:style>
  <w:style w:type="character" w:customStyle="1" w:styleId="SmartHyperlink1">
    <w:name w:val="Smart Hyperlink1"/>
    <w:basedOn w:val="Standardskrifttypeiafsnit"/>
    <w:uiPriority w:val="99"/>
    <w:semiHidden/>
    <w:unhideWhenUsed/>
    <w:rsid w:val="00634D59"/>
    <w:rPr>
      <w:rFonts w:asciiTheme="minorHAnsi" w:hAnsiTheme="minorHAnsi"/>
      <w:u w:val="dotted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634D59"/>
    <w:rPr>
      <w:rFonts w:asciiTheme="minorHAnsi" w:hAnsiTheme="minorHAnsi"/>
      <w:color w:val="605E5C"/>
      <w:shd w:val="clear" w:color="auto" w:fill="E1DFDD"/>
    </w:rPr>
  </w:style>
  <w:style w:type="character" w:customStyle="1" w:styleId="Overskrift5Tegn">
    <w:name w:val="Overskrift 5 Tegn"/>
    <w:basedOn w:val="Standardskrifttypeiafsnit"/>
    <w:link w:val="Overskrift5"/>
    <w:semiHidden/>
    <w:rsid w:val="007E4A73"/>
    <w:rPr>
      <w:rFonts w:asciiTheme="majorHAnsi" w:eastAsiaTheme="majorEastAsia" w:hAnsiTheme="majorHAnsi" w:cstheme="majorBidi"/>
      <w:color w:val="D9AC82" w:themeColor="accent3"/>
      <w:sz w:val="22"/>
      <w:szCs w:val="24"/>
    </w:rPr>
  </w:style>
  <w:style w:type="character" w:customStyle="1" w:styleId="Overskrift6Tegn">
    <w:name w:val="Overskrift 6 Tegn"/>
    <w:basedOn w:val="Standardskrifttypeiafsnit"/>
    <w:link w:val="Overskrift6"/>
    <w:semiHidden/>
    <w:rsid w:val="007E4A73"/>
    <w:rPr>
      <w:rFonts w:asciiTheme="majorHAnsi" w:eastAsiaTheme="majorEastAsia" w:hAnsiTheme="majorHAnsi" w:cstheme="majorBidi"/>
      <w:color w:val="202243" w:themeColor="accent4"/>
      <w:sz w:val="22"/>
      <w:szCs w:val="24"/>
    </w:rPr>
  </w:style>
  <w:style w:type="character" w:customStyle="1" w:styleId="Overskrift7Tegn">
    <w:name w:val="Overskrift 7 Tegn"/>
    <w:basedOn w:val="Standardskrifttypeiafsnit"/>
    <w:link w:val="Overskrift7"/>
    <w:semiHidden/>
    <w:rsid w:val="007E4A73"/>
    <w:rPr>
      <w:rFonts w:asciiTheme="majorHAnsi" w:eastAsiaTheme="majorEastAsia" w:hAnsiTheme="majorHAnsi" w:cstheme="majorBidi"/>
      <w:iCs/>
      <w:color w:val="77000E" w:themeColor="accent1" w:themeShade="7F"/>
      <w:sz w:val="22"/>
      <w:szCs w:val="24"/>
    </w:rPr>
  </w:style>
  <w:style w:type="character" w:styleId="Kommentarhenvisning">
    <w:name w:val="annotation reference"/>
    <w:basedOn w:val="Standardskrifttypeiafsnit"/>
    <w:rsid w:val="000D175C"/>
    <w:rPr>
      <w:rFonts w:asciiTheme="minorHAnsi" w:hAnsiTheme="minorHAnsi"/>
      <w:sz w:val="16"/>
      <w:szCs w:val="16"/>
    </w:rPr>
  </w:style>
  <w:style w:type="character" w:styleId="Linjenummer">
    <w:name w:val="line number"/>
    <w:basedOn w:val="Standardskrifttypeiafsnit"/>
    <w:rsid w:val="000D175C"/>
    <w:rPr>
      <w:rFonts w:asciiTheme="minorHAnsi" w:hAnsiTheme="minorHAnsi"/>
    </w:rPr>
  </w:style>
  <w:style w:type="paragraph" w:styleId="Makrotekst">
    <w:name w:val="macro"/>
    <w:link w:val="MakrotekstTegn"/>
    <w:rsid w:val="000D17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Theme="minorHAnsi" w:hAnsiTheme="minorHAnsi" w:cs="Consolas"/>
      <w:color w:val="3B3B3B" w:themeColor="text2"/>
    </w:rPr>
  </w:style>
  <w:style w:type="character" w:customStyle="1" w:styleId="MakrotekstTegn">
    <w:name w:val="Makrotekst Tegn"/>
    <w:basedOn w:val="Standardskrifttypeiafsnit"/>
    <w:link w:val="Makrotekst"/>
    <w:rsid w:val="000D175C"/>
    <w:rPr>
      <w:rFonts w:asciiTheme="minorHAnsi" w:hAnsiTheme="minorHAnsi" w:cs="Consolas"/>
      <w:color w:val="3B3B3B" w:themeColor="text2"/>
    </w:rPr>
  </w:style>
  <w:style w:type="paragraph" w:styleId="Listeafsnit">
    <w:name w:val="List Paragraph"/>
    <w:basedOn w:val="Normal"/>
    <w:link w:val="ListeafsnitTegn"/>
    <w:uiPriority w:val="34"/>
    <w:qFormat/>
    <w:rsid w:val="00F73665"/>
    <w:pPr>
      <w:ind w:left="720"/>
      <w:contextualSpacing/>
    </w:pPr>
  </w:style>
  <w:style w:type="character" w:customStyle="1" w:styleId="ListeafsnitTegn">
    <w:name w:val="Listeafsnit Tegn"/>
    <w:link w:val="Listeafsnit"/>
    <w:uiPriority w:val="34"/>
    <w:locked/>
    <w:rsid w:val="00F73665"/>
    <w:rPr>
      <w:rFonts w:asciiTheme="minorHAnsi" w:hAnsiTheme="minorHAnsi"/>
      <w:color w:val="3B3B3B" w:themeColor="text2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msoffice\Skabelon\KB%20Brev%20DK%20(Sek).dot" TargetMode="External"/></Relationships>
</file>

<file path=word/theme/theme1.xml><?xml version="1.0" encoding="utf-8"?>
<a:theme xmlns:a="http://schemas.openxmlformats.org/drawingml/2006/main" name="KraeftensBekaempelseWord">
  <a:themeElements>
    <a:clrScheme name="Kr">
      <a:dk1>
        <a:srgbClr val="F0001D"/>
      </a:dk1>
      <a:lt1>
        <a:srgbClr val="FFFFFF"/>
      </a:lt1>
      <a:dk2>
        <a:srgbClr val="3B3B3B"/>
      </a:dk2>
      <a:lt2>
        <a:srgbClr val="FFFFFF"/>
      </a:lt2>
      <a:accent1>
        <a:srgbClr val="F0001D"/>
      </a:accent1>
      <a:accent2>
        <a:srgbClr val="DEDAD6"/>
      </a:accent2>
      <a:accent3>
        <a:srgbClr val="D9AC82"/>
      </a:accent3>
      <a:accent4>
        <a:srgbClr val="202243"/>
      </a:accent4>
      <a:accent5>
        <a:srgbClr val="82A9D9"/>
      </a:accent5>
      <a:accent6>
        <a:srgbClr val="82D9C9"/>
      </a:accent6>
      <a:hlink>
        <a:srgbClr val="F0001D"/>
      </a:hlink>
      <a:folHlink>
        <a:srgbClr val="3B3B3B"/>
      </a:folHlink>
    </a:clrScheme>
    <a:fontScheme name="Fighter Word">
      <a:majorFont>
        <a:latin typeface="Fighter Word Overskrift"/>
        <a:ea typeface=""/>
        <a:cs typeface=""/>
      </a:majorFont>
      <a:minorFont>
        <a:latin typeface="Fighter Wor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  <a:headEnd type="none"/>
          <a:tailEnd type="non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KraeftensBekaempelseWord" id="{9880EE93-18E8-B748-9541-8CA01F6CBECB}" vid="{F4BD5B0C-B966-7943-ABF2-297F471CCCA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512AE7-A587-46CF-9871-C78E2D67F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KB Brev DK (Sek).dot</Template>
  <TotalTime>3</TotalTime>
  <Pages>3</Pages>
  <Words>198</Words>
  <Characters>2210</Characters>
  <Application>Microsoft Office Word</Application>
  <DocSecurity>0</DocSecurity>
  <Lines>18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2404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Jensen</dc:creator>
  <cp:keywords/>
  <dc:description/>
  <cp:lastModifiedBy>Emma Sejerskilde Juul Iversen</cp:lastModifiedBy>
  <cp:revision>4</cp:revision>
  <cp:lastPrinted>2022-03-23T16:38:00Z</cp:lastPrinted>
  <dcterms:created xsi:type="dcterms:W3CDTF">2023-03-09T14:16:00Z</dcterms:created>
  <dcterms:modified xsi:type="dcterms:W3CDTF">2024-03-05T12:58:00Z</dcterms:modified>
  <cp:category/>
</cp:coreProperties>
</file>